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59E89" w14:textId="77777777" w:rsidR="00EB39A4" w:rsidRPr="009036B7" w:rsidRDefault="00EB39A4" w:rsidP="00EB39A4">
      <w:pPr>
        <w:jc w:val="center"/>
        <w:rPr>
          <w:rFonts w:ascii="Chivo" w:hAnsi="Chivo" w:cs="Chivo"/>
          <w:b/>
          <w:sz w:val="22"/>
          <w:szCs w:val="22"/>
        </w:rPr>
      </w:pPr>
    </w:p>
    <w:p w14:paraId="1341D002" w14:textId="1CBA575A" w:rsidR="00EB39A4" w:rsidRPr="009036B7" w:rsidRDefault="00EB39A4" w:rsidP="00EB39A4">
      <w:pPr>
        <w:jc w:val="center"/>
        <w:rPr>
          <w:rFonts w:ascii="Chivo" w:hAnsi="Chivo" w:cs="Chivo"/>
          <w:b/>
          <w:sz w:val="22"/>
          <w:szCs w:val="22"/>
        </w:rPr>
      </w:pPr>
      <w:r w:rsidRPr="009036B7">
        <w:rPr>
          <w:rFonts w:ascii="Chivo" w:hAnsi="Chivo" w:cs="Chivo"/>
          <w:b/>
          <w:sz w:val="22"/>
          <w:szCs w:val="22"/>
        </w:rPr>
        <w:t xml:space="preserve">PROGRAMA </w:t>
      </w:r>
      <w:r w:rsidR="00591C63" w:rsidRPr="009036B7">
        <w:rPr>
          <w:rFonts w:ascii="Chivo" w:hAnsi="Chivo" w:cs="Chivo"/>
          <w:b/>
          <w:sz w:val="22"/>
          <w:szCs w:val="22"/>
        </w:rPr>
        <w:t>1603</w:t>
      </w:r>
    </w:p>
    <w:p w14:paraId="4FDCC2F6" w14:textId="77777777" w:rsidR="00EB39A4" w:rsidRPr="009036B7" w:rsidRDefault="00EB39A4" w:rsidP="00EB39A4">
      <w:pPr>
        <w:jc w:val="center"/>
        <w:rPr>
          <w:rFonts w:ascii="Chivo" w:hAnsi="Chivo" w:cs="Chivo"/>
          <w:b/>
          <w:sz w:val="22"/>
          <w:szCs w:val="22"/>
        </w:rPr>
      </w:pPr>
    </w:p>
    <w:p w14:paraId="10CF8F67" w14:textId="5FA7C625" w:rsidR="00591C63" w:rsidRDefault="00591C63" w:rsidP="00591C63">
      <w:pPr>
        <w:jc w:val="center"/>
        <w:rPr>
          <w:rFonts w:ascii="Chivo" w:hAnsi="Chivo" w:cs="Chivo"/>
          <w:b/>
          <w:sz w:val="22"/>
          <w:szCs w:val="22"/>
        </w:rPr>
      </w:pPr>
      <w:r w:rsidRPr="00591C63">
        <w:rPr>
          <w:rFonts w:ascii="Chivo" w:hAnsi="Chivo" w:cs="Chivo"/>
          <w:b/>
          <w:sz w:val="22"/>
          <w:szCs w:val="22"/>
        </w:rPr>
        <w:t>FERIAS SINGULARES DE ÁMBITO COMARCAL</w:t>
      </w:r>
    </w:p>
    <w:p w14:paraId="6CD45328" w14:textId="77777777" w:rsidR="003A0856" w:rsidRDefault="003A0856" w:rsidP="003A0856">
      <w:pPr>
        <w:jc w:val="center"/>
        <w:rPr>
          <w:rFonts w:ascii="Gadugi" w:hAnsi="Gadugi" w:cs="Chivo"/>
          <w:b/>
          <w:color w:val="2F5496" w:themeColor="accent1" w:themeShade="BF"/>
          <w:sz w:val="22"/>
          <w:szCs w:val="22"/>
        </w:rPr>
      </w:pPr>
    </w:p>
    <w:p w14:paraId="44C9E4D7" w14:textId="3763056F" w:rsidR="003A0856" w:rsidRPr="006D0BBA" w:rsidRDefault="003A0856" w:rsidP="003A0856">
      <w:pPr>
        <w:jc w:val="center"/>
        <w:rPr>
          <w:rFonts w:ascii="Gadugi" w:hAnsi="Gadugi" w:cs="Chivo"/>
          <w:sz w:val="22"/>
          <w:szCs w:val="22"/>
        </w:rPr>
      </w:pPr>
      <w:r>
        <w:rPr>
          <w:rFonts w:ascii="Gadugi" w:hAnsi="Gadugi" w:cs="Chivo"/>
          <w:b/>
          <w:color w:val="2F5496" w:themeColor="accent1" w:themeShade="BF"/>
          <w:sz w:val="22"/>
          <w:szCs w:val="22"/>
        </w:rPr>
        <w:t>MEMORIA TÉCNICA JSUTIFICATIVA</w:t>
      </w:r>
      <w:r w:rsidRPr="006D0BBA">
        <w:rPr>
          <w:rFonts w:ascii="Gadugi" w:hAnsi="Gadugi" w:cs="Chivo"/>
          <w:b/>
          <w:color w:val="2F5496" w:themeColor="accent1" w:themeShade="BF"/>
          <w:sz w:val="22"/>
          <w:szCs w:val="22"/>
        </w:rPr>
        <w:t xml:space="preserve"> </w:t>
      </w:r>
    </w:p>
    <w:p w14:paraId="42695168" w14:textId="77777777" w:rsidR="003A0856" w:rsidRPr="00591C63" w:rsidRDefault="003A0856" w:rsidP="00591C63">
      <w:pPr>
        <w:jc w:val="center"/>
        <w:rPr>
          <w:rFonts w:ascii="Chivo" w:hAnsi="Chivo" w:cs="Chivo"/>
          <w:b/>
          <w:sz w:val="22"/>
          <w:szCs w:val="22"/>
        </w:rPr>
      </w:pPr>
    </w:p>
    <w:p w14:paraId="44265440" w14:textId="77777777" w:rsidR="00EB39A4" w:rsidRPr="009036B7" w:rsidRDefault="00EB39A4" w:rsidP="00EB39A4">
      <w:pPr>
        <w:jc w:val="center"/>
        <w:rPr>
          <w:rFonts w:ascii="Chivo" w:hAnsi="Chivo" w:cs="Chivo"/>
          <w:b/>
          <w:sz w:val="22"/>
          <w:szCs w:val="22"/>
        </w:rPr>
      </w:pPr>
    </w:p>
    <w:p w14:paraId="69A22DC8" w14:textId="77777777" w:rsidR="00FC6090" w:rsidRPr="009871EE" w:rsidRDefault="00FC6090" w:rsidP="00FC6090">
      <w:pPr>
        <w:pStyle w:val="Prrafodelista"/>
        <w:numPr>
          <w:ilvl w:val="0"/>
          <w:numId w:val="4"/>
        </w:numPr>
        <w:spacing w:before="240" w:line="259" w:lineRule="auto"/>
        <w:ind w:right="-286" w:hanging="152"/>
        <w:contextualSpacing w:val="0"/>
        <w:jc w:val="both"/>
        <w:rPr>
          <w:rFonts w:ascii="Chivo Light" w:hAnsi="Chivo Light" w:cs="Chivo Light"/>
          <w:b/>
          <w:sz w:val="22"/>
          <w:szCs w:val="22"/>
        </w:rPr>
      </w:pPr>
      <w:r w:rsidRPr="009871EE">
        <w:rPr>
          <w:rFonts w:ascii="Chivo Light" w:hAnsi="Chivo Light" w:cs="Chivo Light"/>
          <w:b/>
          <w:sz w:val="22"/>
          <w:szCs w:val="22"/>
        </w:rPr>
        <w:t>DATOS GENERALES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279"/>
        <w:gridCol w:w="5775"/>
      </w:tblGrid>
      <w:tr w:rsidR="00FC6090" w:rsidRPr="009871EE" w14:paraId="6492AAE5" w14:textId="77777777" w:rsidTr="00C040A5">
        <w:tc>
          <w:tcPr>
            <w:tcW w:w="1811" w:type="pct"/>
            <w:shd w:val="clear" w:color="auto" w:fill="538135" w:themeFill="accent6" w:themeFillShade="BF"/>
          </w:tcPr>
          <w:p w14:paraId="0DC33D1B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b/>
                <w:color w:val="FFFFFF" w:themeColor="background1"/>
                <w:sz w:val="22"/>
                <w:szCs w:val="22"/>
                <w:lang w:eastAsia="en-US"/>
              </w:rPr>
              <w:t>Nº Expediente MOAD:</w:t>
            </w:r>
          </w:p>
        </w:tc>
        <w:tc>
          <w:tcPr>
            <w:tcW w:w="3189" w:type="pct"/>
          </w:tcPr>
          <w:p w14:paraId="160BFA6B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</w:tc>
      </w:tr>
      <w:tr w:rsidR="00FC6090" w:rsidRPr="009871EE" w14:paraId="342DE898" w14:textId="77777777" w:rsidTr="00C040A5">
        <w:tc>
          <w:tcPr>
            <w:tcW w:w="1811" w:type="pct"/>
            <w:shd w:val="clear" w:color="auto" w:fill="538135" w:themeFill="accent6" w:themeFillShade="BF"/>
          </w:tcPr>
          <w:p w14:paraId="69B2ECBA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b/>
                <w:color w:val="FFFFFF" w:themeColor="background1"/>
                <w:sz w:val="22"/>
                <w:szCs w:val="22"/>
                <w:lang w:eastAsia="en-US"/>
              </w:rPr>
              <w:t>Ayuntamiento/ EELL</w:t>
            </w:r>
          </w:p>
        </w:tc>
        <w:tc>
          <w:tcPr>
            <w:tcW w:w="3189" w:type="pct"/>
          </w:tcPr>
          <w:p w14:paraId="10309E19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</w:tc>
      </w:tr>
      <w:tr w:rsidR="00FC6090" w:rsidRPr="009871EE" w14:paraId="1FEA39CA" w14:textId="77777777" w:rsidTr="00C040A5">
        <w:tc>
          <w:tcPr>
            <w:tcW w:w="1811" w:type="pct"/>
            <w:shd w:val="clear" w:color="auto" w:fill="538135" w:themeFill="accent6" w:themeFillShade="BF"/>
          </w:tcPr>
          <w:p w14:paraId="6040DBF2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b/>
                <w:color w:val="FFFFFF" w:themeColor="background1"/>
                <w:sz w:val="22"/>
                <w:szCs w:val="22"/>
                <w:lang w:eastAsia="en-US"/>
              </w:rPr>
              <w:t>Título del Proyecto</w:t>
            </w:r>
          </w:p>
        </w:tc>
        <w:tc>
          <w:tcPr>
            <w:tcW w:w="3189" w:type="pct"/>
          </w:tcPr>
          <w:p w14:paraId="3342ACC1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</w:tc>
      </w:tr>
      <w:tr w:rsidR="00FC6090" w:rsidRPr="009871EE" w14:paraId="5DE4FF43" w14:textId="77777777" w:rsidTr="00C040A5">
        <w:tc>
          <w:tcPr>
            <w:tcW w:w="1811" w:type="pct"/>
            <w:shd w:val="clear" w:color="auto" w:fill="538135" w:themeFill="accent6" w:themeFillShade="BF"/>
          </w:tcPr>
          <w:p w14:paraId="77B7AD68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b/>
                <w:color w:val="FFFFFF" w:themeColor="background1"/>
                <w:sz w:val="22"/>
                <w:szCs w:val="22"/>
                <w:lang w:eastAsia="en-US"/>
              </w:rPr>
              <w:t xml:space="preserve">Ámbito Territorial </w:t>
            </w:r>
          </w:p>
        </w:tc>
        <w:tc>
          <w:tcPr>
            <w:tcW w:w="3189" w:type="pct"/>
          </w:tcPr>
          <w:p w14:paraId="5C84635E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</w:tc>
      </w:tr>
      <w:tr w:rsidR="00FC6090" w:rsidRPr="009871EE" w14:paraId="5AD541CD" w14:textId="77777777" w:rsidTr="00C040A5">
        <w:tc>
          <w:tcPr>
            <w:tcW w:w="1811" w:type="pct"/>
            <w:shd w:val="clear" w:color="auto" w:fill="538135" w:themeFill="accent6" w:themeFillShade="BF"/>
          </w:tcPr>
          <w:p w14:paraId="35219FAE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b/>
                <w:color w:val="FFFFFF" w:themeColor="background1"/>
                <w:sz w:val="22"/>
                <w:szCs w:val="22"/>
                <w:lang w:eastAsia="en-US"/>
              </w:rPr>
              <w:t>Tipo de actividad</w:t>
            </w:r>
          </w:p>
          <w:p w14:paraId="65F7B717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b/>
                <w:color w:val="FFFFFF" w:themeColor="background1"/>
                <w:sz w:val="18"/>
                <w:szCs w:val="22"/>
                <w:lang w:eastAsia="en-US"/>
              </w:rPr>
              <w:t>(Especificar Feria o Evento)</w:t>
            </w:r>
          </w:p>
        </w:tc>
        <w:tc>
          <w:tcPr>
            <w:tcW w:w="3189" w:type="pct"/>
          </w:tcPr>
          <w:p w14:paraId="6B37E83C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</w:tc>
      </w:tr>
      <w:tr w:rsidR="00FC6090" w:rsidRPr="009871EE" w14:paraId="229C7823" w14:textId="77777777" w:rsidTr="00C040A5">
        <w:tc>
          <w:tcPr>
            <w:tcW w:w="1811" w:type="pct"/>
            <w:shd w:val="clear" w:color="auto" w:fill="538135" w:themeFill="accent6" w:themeFillShade="BF"/>
          </w:tcPr>
          <w:p w14:paraId="424A46FD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b/>
                <w:color w:val="FFFFFF" w:themeColor="background1"/>
                <w:sz w:val="22"/>
                <w:szCs w:val="22"/>
                <w:lang w:eastAsia="en-US"/>
              </w:rPr>
              <w:t xml:space="preserve">Fecha de realización </w:t>
            </w:r>
          </w:p>
        </w:tc>
        <w:tc>
          <w:tcPr>
            <w:tcW w:w="3189" w:type="pct"/>
          </w:tcPr>
          <w:p w14:paraId="369238DE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</w:tc>
      </w:tr>
    </w:tbl>
    <w:p w14:paraId="67B9A83C" w14:textId="77777777" w:rsidR="00FC6090" w:rsidRPr="009871EE" w:rsidRDefault="00FC6090" w:rsidP="00FC6090">
      <w:pPr>
        <w:tabs>
          <w:tab w:val="left" w:pos="397"/>
          <w:tab w:val="left" w:pos="2005"/>
          <w:tab w:val="left" w:pos="5401"/>
          <w:tab w:val="left" w:pos="5952"/>
          <w:tab w:val="left" w:pos="6661"/>
          <w:tab w:val="left" w:pos="7872"/>
          <w:tab w:val="left" w:pos="8946"/>
          <w:tab w:val="left" w:pos="10097"/>
          <w:tab w:val="left" w:pos="10549"/>
        </w:tabs>
        <w:spacing w:after="160" w:line="259" w:lineRule="auto"/>
        <w:jc w:val="both"/>
        <w:rPr>
          <w:rFonts w:ascii="Chivo Light" w:hAnsi="Chivo Light" w:cs="Chivo Light"/>
          <w:sz w:val="22"/>
          <w:szCs w:val="22"/>
          <w:lang w:eastAsia="en-US"/>
        </w:rPr>
      </w:pPr>
    </w:p>
    <w:p w14:paraId="5877F79D" w14:textId="77777777" w:rsidR="00FC6090" w:rsidRPr="009871EE" w:rsidRDefault="00FC6090" w:rsidP="00FC6090">
      <w:pPr>
        <w:pStyle w:val="Prrafodelista"/>
        <w:numPr>
          <w:ilvl w:val="0"/>
          <w:numId w:val="4"/>
        </w:numPr>
        <w:spacing w:before="240" w:line="259" w:lineRule="auto"/>
        <w:ind w:right="-286" w:hanging="152"/>
        <w:contextualSpacing w:val="0"/>
        <w:jc w:val="both"/>
        <w:rPr>
          <w:rFonts w:ascii="Chivo Light" w:hAnsi="Chivo Light" w:cs="Chivo Light"/>
          <w:b/>
          <w:sz w:val="22"/>
          <w:szCs w:val="22"/>
        </w:rPr>
      </w:pPr>
      <w:r w:rsidRPr="009871EE">
        <w:rPr>
          <w:rFonts w:ascii="Chivo Light" w:hAnsi="Chivo Light" w:cs="Chivo Light"/>
          <w:b/>
          <w:sz w:val="22"/>
          <w:szCs w:val="22"/>
        </w:rPr>
        <w:t>DESCRIPCIÓN DE LA FERIA O EVENTO</w:t>
      </w:r>
    </w:p>
    <w:p w14:paraId="0D631881" w14:textId="3FC15471" w:rsidR="00FC6090" w:rsidRPr="009871EE" w:rsidRDefault="00FC6090" w:rsidP="00FC6090">
      <w:pPr>
        <w:tabs>
          <w:tab w:val="left" w:pos="397"/>
          <w:tab w:val="left" w:pos="2005"/>
          <w:tab w:val="left" w:pos="5401"/>
          <w:tab w:val="left" w:pos="5952"/>
          <w:tab w:val="left" w:pos="6661"/>
          <w:tab w:val="left" w:pos="7872"/>
          <w:tab w:val="left" w:pos="8946"/>
          <w:tab w:val="left" w:pos="10097"/>
          <w:tab w:val="left" w:pos="10549"/>
        </w:tabs>
        <w:spacing w:after="160" w:line="259" w:lineRule="auto"/>
        <w:jc w:val="both"/>
        <w:rPr>
          <w:rFonts w:ascii="Chivo Light" w:hAnsi="Chivo Light" w:cs="Chivo Light"/>
          <w:sz w:val="16"/>
          <w:szCs w:val="22"/>
          <w:lang w:eastAsia="en-US"/>
        </w:rPr>
      </w:pPr>
      <w:r w:rsidRPr="009871EE">
        <w:rPr>
          <w:rFonts w:ascii="Chivo Light" w:hAnsi="Chivo Light" w:cs="Chivo Light"/>
          <w:sz w:val="16"/>
          <w:szCs w:val="22"/>
          <w:lang w:eastAsia="en-US"/>
        </w:rPr>
        <w:t xml:space="preserve">Justificar la coherencia con la </w:t>
      </w:r>
      <w:r>
        <w:rPr>
          <w:rFonts w:ascii="Chivo Light" w:hAnsi="Chivo Light" w:cs="Chivo Light"/>
          <w:sz w:val="16"/>
          <w:szCs w:val="22"/>
          <w:lang w:eastAsia="en-US"/>
        </w:rPr>
        <w:t>solicitud</w:t>
      </w:r>
      <w:r w:rsidRPr="009871EE">
        <w:rPr>
          <w:rFonts w:ascii="Chivo Light" w:hAnsi="Chivo Light" w:cs="Chivo Light"/>
          <w:sz w:val="16"/>
          <w:szCs w:val="22"/>
          <w:lang w:eastAsia="en-US"/>
        </w:rPr>
        <w:t>, la ejecución del proyecto aprobado, actuaciones realizadas (Número, sector y nombre de las empresas o entidades expositoras), número de participantes (número mujeres/número hombres). Resultados cuantitativos y cualitativos) en relación a los objetivos previstos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8770"/>
      </w:tblGrid>
      <w:tr w:rsidR="00FC6090" w:rsidRPr="009871EE" w14:paraId="1B1DEEBD" w14:textId="77777777" w:rsidTr="00C040A5">
        <w:tc>
          <w:tcPr>
            <w:tcW w:w="9345" w:type="dxa"/>
          </w:tcPr>
          <w:p w14:paraId="2DAFD7DE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  <w:p w14:paraId="4DF932AB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  <w:p w14:paraId="6C19ADD9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  <w:p w14:paraId="302F54F8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  <w:p w14:paraId="22DB80BE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  <w:p w14:paraId="59E6B9E9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  <w:p w14:paraId="03770507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  <w:p w14:paraId="080887CE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  <w:p w14:paraId="4A4EAE65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  <w:p w14:paraId="47853A3F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  <w:p w14:paraId="5D186FC2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  <w:p w14:paraId="0D843C66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  <w:p w14:paraId="250DBD25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after="160" w:line="259" w:lineRule="auto"/>
              <w:jc w:val="both"/>
              <w:rPr>
                <w:rFonts w:ascii="Chivo Light" w:hAnsi="Chivo Light" w:cs="Chivo Light"/>
                <w:sz w:val="22"/>
                <w:szCs w:val="22"/>
                <w:lang w:eastAsia="en-US"/>
              </w:rPr>
            </w:pPr>
          </w:p>
        </w:tc>
      </w:tr>
    </w:tbl>
    <w:p w14:paraId="665C8846" w14:textId="5F7D7A66" w:rsidR="00FC6090" w:rsidRDefault="00FC6090" w:rsidP="00FC6090">
      <w:pPr>
        <w:tabs>
          <w:tab w:val="left" w:pos="397"/>
          <w:tab w:val="left" w:pos="2005"/>
          <w:tab w:val="left" w:pos="5401"/>
          <w:tab w:val="left" w:pos="5952"/>
          <w:tab w:val="left" w:pos="6661"/>
          <w:tab w:val="left" w:pos="7872"/>
          <w:tab w:val="left" w:pos="8946"/>
          <w:tab w:val="left" w:pos="10097"/>
          <w:tab w:val="left" w:pos="10549"/>
        </w:tabs>
        <w:spacing w:after="160" w:line="259" w:lineRule="auto"/>
        <w:ind w:left="284" w:hanging="142"/>
        <w:jc w:val="both"/>
        <w:rPr>
          <w:rFonts w:ascii="Chivo Light" w:hAnsi="Chivo Light" w:cs="Chivo Light"/>
          <w:sz w:val="22"/>
          <w:szCs w:val="22"/>
          <w:lang w:eastAsia="en-US"/>
        </w:rPr>
      </w:pPr>
    </w:p>
    <w:p w14:paraId="06E4C771" w14:textId="77777777" w:rsidR="00FC6090" w:rsidRPr="009871EE" w:rsidRDefault="00FC6090" w:rsidP="00FC6090">
      <w:pPr>
        <w:pStyle w:val="Prrafodelista"/>
        <w:numPr>
          <w:ilvl w:val="0"/>
          <w:numId w:val="4"/>
        </w:numPr>
        <w:spacing w:before="240" w:line="259" w:lineRule="auto"/>
        <w:ind w:right="-286" w:hanging="152"/>
        <w:contextualSpacing w:val="0"/>
        <w:jc w:val="both"/>
        <w:rPr>
          <w:rFonts w:ascii="Chivo Light" w:hAnsi="Chivo Light" w:cs="Chivo Light"/>
          <w:b/>
          <w:sz w:val="22"/>
          <w:szCs w:val="22"/>
        </w:rPr>
      </w:pPr>
      <w:bookmarkStart w:id="0" w:name="_GoBack"/>
      <w:bookmarkEnd w:id="0"/>
      <w:r w:rsidRPr="009871EE">
        <w:rPr>
          <w:rFonts w:ascii="Chivo Light" w:hAnsi="Chivo Light" w:cs="Chivo Light"/>
          <w:b/>
          <w:sz w:val="22"/>
          <w:szCs w:val="22"/>
        </w:rPr>
        <w:lastRenderedPageBreak/>
        <w:t>DESCRIPCIÓN DE ACTIVIDADES Y MATERIAL DE DIFUSIÓN Y PRODUCCIÓN</w:t>
      </w:r>
    </w:p>
    <w:p w14:paraId="221AC122" w14:textId="597824C7" w:rsidR="00FC6090" w:rsidRDefault="00FC6090" w:rsidP="00FC6090">
      <w:pPr>
        <w:pStyle w:val="Prrafodelista"/>
        <w:spacing w:before="240" w:line="259" w:lineRule="auto"/>
        <w:ind w:left="0" w:right="-286"/>
        <w:jc w:val="both"/>
        <w:rPr>
          <w:rFonts w:ascii="Chivo Light" w:hAnsi="Chivo Light" w:cs="Chivo Light"/>
          <w:sz w:val="16"/>
          <w:szCs w:val="22"/>
        </w:rPr>
      </w:pPr>
      <w:r w:rsidRPr="00FC6090">
        <w:rPr>
          <w:rFonts w:ascii="Chivo Light" w:hAnsi="Chivo Light" w:cs="Chivo Light"/>
          <w:sz w:val="16"/>
          <w:szCs w:val="22"/>
        </w:rPr>
        <w:t>Detallar la difusión</w:t>
      </w:r>
      <w:r w:rsidRPr="009871EE">
        <w:rPr>
          <w:rFonts w:ascii="Chivo Light" w:hAnsi="Chivo Light" w:cs="Chivo Light"/>
          <w:sz w:val="16"/>
          <w:szCs w:val="22"/>
        </w:rPr>
        <w:t xml:space="preserve"> y publicidad realizada del proyecto, incluyendo un resumen fotográfico de las actividades realizadas, acreditando el cumplimiento la obligación del beneficiario señalada</w:t>
      </w:r>
      <w:r>
        <w:rPr>
          <w:rFonts w:ascii="Chivo Light" w:hAnsi="Chivo Light" w:cs="Chivo Light"/>
          <w:sz w:val="16"/>
          <w:szCs w:val="22"/>
        </w:rPr>
        <w:t>s en el programa.</w:t>
      </w:r>
    </w:p>
    <w:p w14:paraId="40900270" w14:textId="77777777" w:rsidR="00FC6090" w:rsidRPr="009871EE" w:rsidRDefault="00FC6090" w:rsidP="00FC6090">
      <w:pPr>
        <w:pStyle w:val="Prrafodelista"/>
        <w:spacing w:before="240" w:line="259" w:lineRule="auto"/>
        <w:ind w:left="0" w:right="-286"/>
        <w:jc w:val="both"/>
        <w:rPr>
          <w:rFonts w:ascii="Chivo Light" w:hAnsi="Chivo Light" w:cs="Chivo Light"/>
          <w:sz w:val="16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FC6090" w:rsidRPr="009871EE" w14:paraId="626A17E1" w14:textId="77777777" w:rsidTr="00C040A5">
        <w:tc>
          <w:tcPr>
            <w:tcW w:w="9345" w:type="dxa"/>
          </w:tcPr>
          <w:p w14:paraId="7770060C" w14:textId="77777777" w:rsidR="00FC6090" w:rsidRPr="009871EE" w:rsidRDefault="00FC6090" w:rsidP="00C040A5">
            <w:pPr>
              <w:spacing w:after="160" w:line="259" w:lineRule="auto"/>
              <w:rPr>
                <w:rFonts w:ascii="Chivo Light" w:hAnsi="Chivo Light" w:cs="Chivo Light"/>
                <w:b/>
                <w:sz w:val="22"/>
                <w:szCs w:val="22"/>
                <w:lang w:eastAsia="en-US"/>
              </w:rPr>
            </w:pPr>
          </w:p>
          <w:p w14:paraId="1FA4EC41" w14:textId="77777777" w:rsidR="00FC6090" w:rsidRPr="009871EE" w:rsidRDefault="00FC6090" w:rsidP="00C040A5">
            <w:pPr>
              <w:spacing w:after="160" w:line="259" w:lineRule="auto"/>
              <w:rPr>
                <w:rFonts w:ascii="Chivo Light" w:hAnsi="Chivo Light" w:cs="Chivo Light"/>
                <w:b/>
                <w:sz w:val="22"/>
                <w:szCs w:val="22"/>
                <w:lang w:eastAsia="en-US"/>
              </w:rPr>
            </w:pPr>
          </w:p>
          <w:p w14:paraId="150830B0" w14:textId="77777777" w:rsidR="00FC6090" w:rsidRPr="009871EE" w:rsidRDefault="00FC6090" w:rsidP="00C040A5">
            <w:pPr>
              <w:spacing w:after="160" w:line="259" w:lineRule="auto"/>
              <w:rPr>
                <w:rFonts w:ascii="Chivo Light" w:hAnsi="Chivo Light" w:cs="Chivo Light"/>
                <w:b/>
                <w:sz w:val="22"/>
                <w:szCs w:val="22"/>
                <w:lang w:eastAsia="en-US"/>
              </w:rPr>
            </w:pPr>
          </w:p>
          <w:p w14:paraId="764096D1" w14:textId="77777777" w:rsidR="00FC6090" w:rsidRPr="009871EE" w:rsidRDefault="00FC6090" w:rsidP="00C040A5">
            <w:pPr>
              <w:spacing w:after="160" w:line="259" w:lineRule="auto"/>
              <w:rPr>
                <w:rFonts w:ascii="Chivo Light" w:hAnsi="Chivo Light" w:cs="Chivo Light"/>
                <w:b/>
                <w:sz w:val="22"/>
                <w:szCs w:val="22"/>
                <w:lang w:eastAsia="en-US"/>
              </w:rPr>
            </w:pPr>
          </w:p>
          <w:p w14:paraId="26E6C9B0" w14:textId="77777777" w:rsidR="00FC6090" w:rsidRPr="009871EE" w:rsidRDefault="00FC6090" w:rsidP="00C040A5">
            <w:pPr>
              <w:spacing w:after="160" w:line="259" w:lineRule="auto"/>
              <w:rPr>
                <w:rFonts w:ascii="Chivo Light" w:hAnsi="Chivo Light" w:cs="Chivo Light"/>
                <w:b/>
                <w:sz w:val="22"/>
                <w:szCs w:val="22"/>
                <w:lang w:eastAsia="en-US"/>
              </w:rPr>
            </w:pPr>
          </w:p>
          <w:p w14:paraId="7ED41EDB" w14:textId="77777777" w:rsidR="00FC6090" w:rsidRPr="009871EE" w:rsidRDefault="00FC6090" w:rsidP="00C040A5">
            <w:pPr>
              <w:spacing w:after="160" w:line="259" w:lineRule="auto"/>
              <w:rPr>
                <w:rFonts w:ascii="Chivo Light" w:hAnsi="Chivo Light" w:cs="Chivo Light"/>
                <w:b/>
                <w:sz w:val="22"/>
                <w:szCs w:val="22"/>
                <w:lang w:eastAsia="en-US"/>
              </w:rPr>
            </w:pPr>
          </w:p>
          <w:p w14:paraId="2AB0A10F" w14:textId="77777777" w:rsidR="00FC6090" w:rsidRPr="009871EE" w:rsidRDefault="00FC6090" w:rsidP="00C040A5">
            <w:pPr>
              <w:spacing w:after="160" w:line="259" w:lineRule="auto"/>
              <w:rPr>
                <w:rFonts w:ascii="Chivo Light" w:hAnsi="Chivo Light" w:cs="Chivo Light"/>
                <w:b/>
                <w:sz w:val="22"/>
                <w:szCs w:val="22"/>
                <w:lang w:eastAsia="en-US"/>
              </w:rPr>
            </w:pPr>
          </w:p>
          <w:p w14:paraId="551F8CB2" w14:textId="7127D88E" w:rsidR="00FC6090" w:rsidRDefault="00FC6090" w:rsidP="00C040A5">
            <w:pPr>
              <w:spacing w:after="160" w:line="259" w:lineRule="auto"/>
              <w:rPr>
                <w:rFonts w:ascii="Chivo Light" w:hAnsi="Chivo Light" w:cs="Chivo Light"/>
                <w:b/>
                <w:sz w:val="22"/>
                <w:szCs w:val="22"/>
                <w:lang w:eastAsia="en-US"/>
              </w:rPr>
            </w:pPr>
          </w:p>
          <w:p w14:paraId="20ABBFDE" w14:textId="77EC59EC" w:rsidR="00FC6090" w:rsidRDefault="00FC6090" w:rsidP="00C040A5">
            <w:pPr>
              <w:spacing w:after="160" w:line="259" w:lineRule="auto"/>
              <w:rPr>
                <w:rFonts w:ascii="Chivo Light" w:hAnsi="Chivo Light" w:cs="Chivo Light"/>
                <w:b/>
                <w:sz w:val="22"/>
                <w:szCs w:val="22"/>
                <w:lang w:eastAsia="en-US"/>
              </w:rPr>
            </w:pPr>
          </w:p>
          <w:p w14:paraId="4142AE5E" w14:textId="36281AE6" w:rsidR="00FC6090" w:rsidRDefault="00FC6090" w:rsidP="00C040A5">
            <w:pPr>
              <w:spacing w:after="160" w:line="259" w:lineRule="auto"/>
              <w:rPr>
                <w:rFonts w:ascii="Chivo Light" w:hAnsi="Chivo Light" w:cs="Chivo Light"/>
                <w:b/>
                <w:sz w:val="22"/>
                <w:szCs w:val="22"/>
                <w:lang w:eastAsia="en-US"/>
              </w:rPr>
            </w:pPr>
          </w:p>
          <w:p w14:paraId="3B9CBFB9" w14:textId="77777777" w:rsidR="00FC6090" w:rsidRPr="009871EE" w:rsidRDefault="00FC6090" w:rsidP="00C040A5">
            <w:pPr>
              <w:spacing w:after="160" w:line="259" w:lineRule="auto"/>
              <w:rPr>
                <w:rFonts w:ascii="Chivo Light" w:hAnsi="Chivo Light" w:cs="Chivo Light"/>
                <w:b/>
                <w:sz w:val="22"/>
                <w:szCs w:val="22"/>
                <w:lang w:eastAsia="en-US"/>
              </w:rPr>
            </w:pPr>
          </w:p>
          <w:p w14:paraId="3665771C" w14:textId="77777777" w:rsidR="00FC6090" w:rsidRPr="009871EE" w:rsidRDefault="00FC6090" w:rsidP="00C040A5">
            <w:pPr>
              <w:spacing w:after="160" w:line="259" w:lineRule="auto"/>
              <w:rPr>
                <w:rFonts w:ascii="Chivo Light" w:hAnsi="Chivo Light" w:cs="Chivo Light"/>
                <w:b/>
                <w:sz w:val="22"/>
                <w:szCs w:val="22"/>
                <w:lang w:eastAsia="en-US"/>
              </w:rPr>
            </w:pPr>
          </w:p>
          <w:p w14:paraId="6D973CF8" w14:textId="77777777" w:rsidR="00FC6090" w:rsidRPr="009871EE" w:rsidRDefault="00FC6090" w:rsidP="00C040A5">
            <w:pPr>
              <w:spacing w:after="160" w:line="259" w:lineRule="auto"/>
              <w:rPr>
                <w:rFonts w:ascii="Chivo Light" w:hAnsi="Chivo Light" w:cs="Chivo Light"/>
                <w:b/>
                <w:sz w:val="22"/>
                <w:szCs w:val="22"/>
                <w:lang w:eastAsia="en-US"/>
              </w:rPr>
            </w:pPr>
          </w:p>
          <w:p w14:paraId="5E0AE117" w14:textId="77777777" w:rsidR="00FC6090" w:rsidRPr="009871EE" w:rsidRDefault="00FC6090" w:rsidP="00C040A5">
            <w:pPr>
              <w:spacing w:after="160" w:line="259" w:lineRule="auto"/>
              <w:rPr>
                <w:rFonts w:ascii="Chivo Light" w:hAnsi="Chivo Light" w:cs="Chivo Light"/>
                <w:b/>
                <w:sz w:val="22"/>
                <w:szCs w:val="22"/>
                <w:lang w:eastAsia="en-US"/>
              </w:rPr>
            </w:pPr>
          </w:p>
        </w:tc>
      </w:tr>
    </w:tbl>
    <w:p w14:paraId="1B22FB7E" w14:textId="77777777" w:rsidR="00FC6090" w:rsidRPr="009871EE" w:rsidRDefault="00FC6090" w:rsidP="00FC6090">
      <w:pPr>
        <w:spacing w:after="160" w:line="259" w:lineRule="auto"/>
        <w:jc w:val="both"/>
        <w:rPr>
          <w:rFonts w:ascii="Chivo Light" w:hAnsi="Chivo Light" w:cs="Chivo Light"/>
          <w:lang w:eastAsia="en-US"/>
        </w:rPr>
      </w:pPr>
    </w:p>
    <w:tbl>
      <w:tblPr>
        <w:tblpPr w:leftFromText="141" w:rightFromText="141" w:vertAnchor="text" w:horzAnchor="margin" w:tblpY="188"/>
        <w:tblW w:w="5000" w:type="pct"/>
        <w:tblLook w:val="04A0" w:firstRow="1" w:lastRow="0" w:firstColumn="1" w:lastColumn="0" w:noHBand="0" w:noVBand="1"/>
      </w:tblPr>
      <w:tblGrid>
        <w:gridCol w:w="1810"/>
        <w:gridCol w:w="1811"/>
        <w:gridCol w:w="1811"/>
        <w:gridCol w:w="1494"/>
        <w:gridCol w:w="2128"/>
      </w:tblGrid>
      <w:tr w:rsidR="00FC6090" w:rsidRPr="009871EE" w14:paraId="17DBAB8D" w14:textId="77777777" w:rsidTr="00C040A5">
        <w:trPr>
          <w:trHeight w:val="699"/>
        </w:trPr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</w:tcPr>
          <w:p w14:paraId="2816C1B4" w14:textId="77777777" w:rsidR="00FC6090" w:rsidRPr="009871EE" w:rsidRDefault="00FC6090" w:rsidP="00C040A5">
            <w:pPr>
              <w:spacing w:after="160" w:line="259" w:lineRule="auto"/>
              <w:ind w:left="284" w:hanging="142"/>
              <w:jc w:val="center"/>
              <w:rPr>
                <w:rFonts w:ascii="Chivo Light" w:hAnsi="Chivo Light" w:cs="Chivo Light"/>
                <w:b/>
                <w:sz w:val="16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b/>
                <w:sz w:val="16"/>
                <w:szCs w:val="22"/>
                <w:lang w:eastAsia="en-US"/>
              </w:rPr>
              <w:t>TIPO</w:t>
            </w: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</w:tcPr>
          <w:p w14:paraId="0C11E153" w14:textId="77777777" w:rsidR="00FC6090" w:rsidRPr="009871EE" w:rsidRDefault="00FC6090" w:rsidP="00C040A5">
            <w:pPr>
              <w:spacing w:after="160" w:line="259" w:lineRule="auto"/>
              <w:ind w:left="284" w:hanging="142"/>
              <w:jc w:val="center"/>
              <w:rPr>
                <w:rFonts w:ascii="Chivo Light" w:hAnsi="Chivo Light" w:cs="Chivo Light"/>
                <w:b/>
                <w:sz w:val="16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b/>
                <w:sz w:val="16"/>
                <w:szCs w:val="22"/>
                <w:lang w:eastAsia="en-US"/>
              </w:rPr>
              <w:t>Nombre</w:t>
            </w: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</w:tcPr>
          <w:p w14:paraId="24FDD2D8" w14:textId="77777777" w:rsidR="00FC6090" w:rsidRPr="009871EE" w:rsidRDefault="00FC6090" w:rsidP="00C040A5">
            <w:pPr>
              <w:spacing w:after="160" w:line="259" w:lineRule="auto"/>
              <w:ind w:left="284" w:hanging="142"/>
              <w:jc w:val="center"/>
              <w:rPr>
                <w:rFonts w:ascii="Chivo Light" w:hAnsi="Chivo Light" w:cs="Chivo Light"/>
                <w:b/>
                <w:sz w:val="16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b/>
                <w:sz w:val="16"/>
                <w:szCs w:val="22"/>
                <w:lang w:eastAsia="en-US"/>
              </w:rPr>
              <w:t>Medio</w:t>
            </w:r>
          </w:p>
          <w:p w14:paraId="388E69F5" w14:textId="77777777" w:rsidR="00FC6090" w:rsidRPr="009871EE" w:rsidRDefault="00FC6090" w:rsidP="00C040A5">
            <w:pPr>
              <w:spacing w:after="160" w:line="259" w:lineRule="auto"/>
              <w:ind w:left="284" w:hanging="142"/>
              <w:jc w:val="center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sz w:val="16"/>
                <w:szCs w:val="22"/>
                <w:lang w:eastAsia="en-US"/>
              </w:rPr>
              <w:t>(digital/papel)</w:t>
            </w:r>
          </w:p>
        </w:tc>
        <w:tc>
          <w:tcPr>
            <w:tcW w:w="82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</w:tcPr>
          <w:p w14:paraId="4A83AC67" w14:textId="77777777" w:rsidR="00FC6090" w:rsidRPr="009871EE" w:rsidRDefault="00FC6090" w:rsidP="00C040A5">
            <w:pPr>
              <w:spacing w:after="160" w:line="259" w:lineRule="auto"/>
              <w:ind w:left="284" w:hanging="142"/>
              <w:jc w:val="center"/>
              <w:rPr>
                <w:rFonts w:ascii="Chivo Light" w:hAnsi="Chivo Light" w:cs="Chivo Light"/>
                <w:b/>
                <w:sz w:val="16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b/>
                <w:sz w:val="16"/>
                <w:szCs w:val="22"/>
                <w:lang w:eastAsia="en-US"/>
              </w:rPr>
              <w:t>Nº</w:t>
            </w:r>
          </w:p>
          <w:p w14:paraId="3879C170" w14:textId="77777777" w:rsidR="00FC6090" w:rsidRPr="009871EE" w:rsidRDefault="00FC6090" w:rsidP="00C040A5">
            <w:pPr>
              <w:spacing w:after="160" w:line="259" w:lineRule="auto"/>
              <w:ind w:left="284" w:hanging="142"/>
              <w:jc w:val="center"/>
              <w:rPr>
                <w:rFonts w:ascii="Chivo Light" w:hAnsi="Chivo Light" w:cs="Chivo Light"/>
                <w:b/>
                <w:sz w:val="16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b/>
                <w:sz w:val="16"/>
                <w:szCs w:val="22"/>
                <w:lang w:eastAsia="en-US"/>
              </w:rPr>
              <w:t>Unidades</w:t>
            </w:r>
          </w:p>
        </w:tc>
        <w:tc>
          <w:tcPr>
            <w:tcW w:w="117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/>
          </w:tcPr>
          <w:p w14:paraId="31FEAD3F" w14:textId="77777777" w:rsidR="00FC6090" w:rsidRPr="009871EE" w:rsidRDefault="00FC6090" w:rsidP="00C040A5">
            <w:pPr>
              <w:spacing w:after="160" w:line="259" w:lineRule="auto"/>
              <w:ind w:left="284" w:hanging="142"/>
              <w:jc w:val="center"/>
              <w:rPr>
                <w:rFonts w:ascii="Chivo Light" w:hAnsi="Chivo Light" w:cs="Chivo Light"/>
                <w:b/>
                <w:sz w:val="16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b/>
                <w:sz w:val="16"/>
                <w:szCs w:val="22"/>
                <w:lang w:eastAsia="en-US"/>
              </w:rPr>
              <w:t xml:space="preserve">Nº Doc. </w:t>
            </w:r>
            <w:proofErr w:type="spellStart"/>
            <w:r w:rsidRPr="009871EE">
              <w:rPr>
                <w:rFonts w:ascii="Chivo Light" w:hAnsi="Chivo Light" w:cs="Chivo Light"/>
                <w:b/>
                <w:sz w:val="16"/>
                <w:szCs w:val="22"/>
                <w:lang w:eastAsia="en-US"/>
              </w:rPr>
              <w:t>Justif</w:t>
            </w:r>
            <w:proofErr w:type="spellEnd"/>
            <w:r w:rsidRPr="009871EE">
              <w:rPr>
                <w:rFonts w:ascii="Chivo Light" w:hAnsi="Chivo Light" w:cs="Chivo Light"/>
                <w:b/>
                <w:sz w:val="16"/>
                <w:szCs w:val="22"/>
                <w:lang w:eastAsia="en-US"/>
              </w:rPr>
              <w:t>.</w:t>
            </w:r>
          </w:p>
          <w:p w14:paraId="12490F46" w14:textId="77777777" w:rsidR="00FC6090" w:rsidRPr="009871EE" w:rsidRDefault="00FC6090" w:rsidP="00C040A5">
            <w:pPr>
              <w:spacing w:after="160" w:line="259" w:lineRule="auto"/>
              <w:ind w:left="284" w:hanging="142"/>
              <w:jc w:val="center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sz w:val="16"/>
                <w:szCs w:val="22"/>
                <w:lang w:eastAsia="en-US"/>
              </w:rPr>
              <w:t>Foto o copia</w:t>
            </w:r>
          </w:p>
        </w:tc>
      </w:tr>
      <w:tr w:rsidR="00FC6090" w:rsidRPr="009871EE" w14:paraId="63CBED70" w14:textId="77777777" w:rsidTr="00C040A5"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150FFC3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B70B6E0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E24A3D1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EAD46E4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17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8857AFB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</w:tr>
      <w:tr w:rsidR="00FC6090" w:rsidRPr="009871EE" w14:paraId="5F9154E5" w14:textId="77777777" w:rsidTr="00C040A5"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160BE00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765D773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9071B43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0ADB3ED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17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2DC7C18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</w:tr>
      <w:tr w:rsidR="00FC6090" w:rsidRPr="009871EE" w14:paraId="10206BC9" w14:textId="77777777" w:rsidTr="00C040A5"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572CD87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04399F3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C75B3F4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A8565B9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17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A9C100C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</w:tr>
      <w:tr w:rsidR="00FC6090" w:rsidRPr="009871EE" w14:paraId="5742ADC1" w14:textId="77777777" w:rsidTr="00C040A5"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6D3C62D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566831D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8C0D66A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8EE630B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17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C5A823A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</w:tr>
      <w:tr w:rsidR="00FC6090" w:rsidRPr="009871EE" w14:paraId="5C114F5B" w14:textId="77777777" w:rsidTr="00C040A5"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410B847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07A5C9B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13F4D7E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48CDAE7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17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AB6A629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</w:tr>
      <w:tr w:rsidR="00FC6090" w:rsidRPr="009871EE" w14:paraId="395E8C03" w14:textId="77777777" w:rsidTr="00C040A5"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F1E3572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4F512A8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8D9925F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DD10A19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17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77D34C8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</w:tr>
      <w:tr w:rsidR="00FC6090" w:rsidRPr="009871EE" w14:paraId="29F8137A" w14:textId="77777777" w:rsidTr="00C040A5"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B2E2122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3BA1195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4416144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B3D22E7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17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370D068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</w:tr>
      <w:tr w:rsidR="00FC6090" w:rsidRPr="009871EE" w14:paraId="2ED217B5" w14:textId="77777777" w:rsidTr="00C040A5"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D10062A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AC940BD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5C57770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383E94B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17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699A169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</w:tr>
      <w:tr w:rsidR="00FC6090" w:rsidRPr="009871EE" w14:paraId="64CAECA9" w14:textId="77777777" w:rsidTr="00C040A5"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CE43712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A218FD8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498374C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E8E32AD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  <w:tc>
          <w:tcPr>
            <w:tcW w:w="117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03B0F69" w14:textId="77777777" w:rsidR="00FC6090" w:rsidRPr="009871EE" w:rsidRDefault="00FC6090" w:rsidP="00C040A5">
            <w:pPr>
              <w:spacing w:after="160" w:line="259" w:lineRule="auto"/>
              <w:ind w:left="284" w:hanging="142"/>
              <w:rPr>
                <w:rFonts w:ascii="Chivo Light" w:hAnsi="Chivo Light" w:cs="Chivo Light"/>
                <w:sz w:val="16"/>
                <w:szCs w:val="22"/>
                <w:lang w:eastAsia="en-US"/>
              </w:rPr>
            </w:pPr>
          </w:p>
        </w:tc>
      </w:tr>
    </w:tbl>
    <w:p w14:paraId="57E5EE1A" w14:textId="77777777" w:rsidR="00FC6090" w:rsidRPr="009871EE" w:rsidRDefault="00FC6090" w:rsidP="00FC6090">
      <w:pPr>
        <w:spacing w:after="160" w:line="259" w:lineRule="auto"/>
        <w:ind w:left="284" w:hanging="142"/>
        <w:jc w:val="right"/>
        <w:rPr>
          <w:rFonts w:ascii="Chivo Light" w:hAnsi="Chivo Light" w:cs="Chivo Light"/>
          <w:b/>
          <w:i/>
          <w:color w:val="A6A6A6" w:themeColor="background1" w:themeShade="A6"/>
          <w:sz w:val="22"/>
          <w:szCs w:val="22"/>
          <w:lang w:eastAsia="en-US"/>
        </w:rPr>
      </w:pPr>
      <w:r w:rsidRPr="009871EE">
        <w:rPr>
          <w:rFonts w:ascii="Chivo Light" w:hAnsi="Chivo Light" w:cs="Chivo Light"/>
          <w:b/>
          <w:i/>
          <w:color w:val="A6A6A6" w:themeColor="background1" w:themeShade="A6"/>
          <w:sz w:val="22"/>
          <w:szCs w:val="22"/>
          <w:lang w:eastAsia="en-US"/>
        </w:rPr>
        <w:t>*Añadir las filas necesarias</w:t>
      </w:r>
    </w:p>
    <w:p w14:paraId="2AEC4C10" w14:textId="77777777" w:rsidR="00FC6090" w:rsidRPr="009871EE" w:rsidRDefault="00FC6090" w:rsidP="00FC6090">
      <w:pPr>
        <w:pStyle w:val="Prrafodelista"/>
        <w:spacing w:before="240" w:line="259" w:lineRule="auto"/>
        <w:ind w:left="0" w:right="-286"/>
        <w:jc w:val="both"/>
        <w:rPr>
          <w:rFonts w:ascii="Chivo Light" w:hAnsi="Chivo Light" w:cs="Chivo Light"/>
          <w:b/>
          <w:sz w:val="22"/>
          <w:szCs w:val="22"/>
          <w:u w:val="single"/>
        </w:rPr>
      </w:pPr>
      <w:r w:rsidRPr="009871EE">
        <w:rPr>
          <w:rFonts w:ascii="Chivo Light" w:hAnsi="Chivo Light" w:cs="Chivo Light"/>
          <w:b/>
          <w:sz w:val="22"/>
          <w:szCs w:val="22"/>
          <w:u w:val="single"/>
        </w:rPr>
        <w:t>La memoria debe venir acompañada necesariamente de evidencias gráficas</w:t>
      </w:r>
    </w:p>
    <w:p w14:paraId="462EDBE0" w14:textId="77777777" w:rsidR="00FC6090" w:rsidRPr="009871EE" w:rsidRDefault="00FC6090" w:rsidP="00FC6090">
      <w:pPr>
        <w:pStyle w:val="Prrafodelista"/>
        <w:spacing w:before="240" w:line="259" w:lineRule="auto"/>
        <w:ind w:left="0" w:right="-286"/>
        <w:jc w:val="both"/>
        <w:rPr>
          <w:rFonts w:ascii="Chivo Light" w:hAnsi="Chivo Light" w:cs="Chivo Light"/>
          <w:sz w:val="22"/>
          <w:szCs w:val="22"/>
        </w:rPr>
      </w:pPr>
      <w:r w:rsidRPr="009871EE">
        <w:rPr>
          <w:rFonts w:ascii="Chivo Light" w:hAnsi="Chivo Light" w:cs="Chivo Light"/>
          <w:sz w:val="22"/>
          <w:szCs w:val="22"/>
        </w:rPr>
        <w:t>Incluir fotos, Cartel/díptico, notas de prensa, partes de asistencia u otros documentos similares, como documentación adjunta a este Anexo.</w:t>
      </w:r>
    </w:p>
    <w:p w14:paraId="0EB606F5" w14:textId="77777777" w:rsidR="00FC6090" w:rsidRPr="009871EE" w:rsidRDefault="00FC6090" w:rsidP="00FC6090">
      <w:pPr>
        <w:pStyle w:val="Prrafodelista"/>
        <w:numPr>
          <w:ilvl w:val="0"/>
          <w:numId w:val="4"/>
        </w:numPr>
        <w:spacing w:before="240" w:line="259" w:lineRule="auto"/>
        <w:ind w:right="-286" w:hanging="152"/>
        <w:contextualSpacing w:val="0"/>
        <w:jc w:val="both"/>
        <w:rPr>
          <w:rFonts w:ascii="Chivo Light" w:hAnsi="Chivo Light" w:cs="Chivo Light"/>
          <w:b/>
          <w:sz w:val="22"/>
          <w:szCs w:val="22"/>
        </w:rPr>
      </w:pPr>
      <w:r w:rsidRPr="009871EE">
        <w:rPr>
          <w:rFonts w:ascii="Chivo Light" w:hAnsi="Chivo Light" w:cs="Chivo Light"/>
          <w:b/>
          <w:sz w:val="22"/>
          <w:szCs w:val="22"/>
        </w:rPr>
        <w:lastRenderedPageBreak/>
        <w:t xml:space="preserve"> AJUSTE A LA SOLICITUD APROBADA</w:t>
      </w:r>
    </w:p>
    <w:p w14:paraId="78358BAA" w14:textId="77777777" w:rsidR="00FC6090" w:rsidRPr="009871EE" w:rsidRDefault="00FC6090" w:rsidP="00FC6090">
      <w:pPr>
        <w:spacing w:before="240" w:line="259" w:lineRule="auto"/>
        <w:ind w:right="-286"/>
        <w:jc w:val="both"/>
        <w:rPr>
          <w:rFonts w:ascii="Chivo Light" w:hAnsi="Chivo Light" w:cs="Chivo Light"/>
          <w:sz w:val="22"/>
          <w:szCs w:val="22"/>
        </w:rPr>
      </w:pPr>
      <w:r w:rsidRPr="009871EE">
        <w:rPr>
          <w:rFonts w:ascii="Chivo Light" w:hAnsi="Chivo Light" w:cs="Chivo Light"/>
          <w:sz w:val="22"/>
          <w:szCs w:val="22"/>
        </w:rPr>
        <w:t>¿Se han producido modificaciones respecto del cronograma, actuaciones y/o presupuesto descritas en solicitud? Si es así justificar</w:t>
      </w:r>
    </w:p>
    <w:p w14:paraId="393BEE79" w14:textId="77777777" w:rsidR="00FC6090" w:rsidRPr="009871EE" w:rsidRDefault="00FC6090" w:rsidP="00FC6090">
      <w:pPr>
        <w:spacing w:before="240" w:line="259" w:lineRule="auto"/>
        <w:ind w:right="-286"/>
        <w:jc w:val="both"/>
        <w:rPr>
          <w:rFonts w:ascii="Chivo Light" w:hAnsi="Chivo Light" w:cs="Chivo Light"/>
          <w:b/>
          <w:sz w:val="22"/>
          <w:szCs w:val="22"/>
        </w:rPr>
      </w:pPr>
    </w:p>
    <w:p w14:paraId="4B385938" w14:textId="0773F1B4" w:rsidR="00FC6090" w:rsidRDefault="00FC6090" w:rsidP="00FC6090">
      <w:pPr>
        <w:spacing w:before="240" w:line="259" w:lineRule="auto"/>
        <w:ind w:right="-286"/>
        <w:jc w:val="both"/>
        <w:rPr>
          <w:rFonts w:ascii="Chivo Light" w:hAnsi="Chivo Light" w:cs="Chivo Light"/>
          <w:b/>
          <w:sz w:val="22"/>
          <w:szCs w:val="22"/>
        </w:rPr>
      </w:pPr>
    </w:p>
    <w:p w14:paraId="4BC39B33" w14:textId="450E3718" w:rsidR="00FC6090" w:rsidRDefault="00FC6090" w:rsidP="00FC6090">
      <w:pPr>
        <w:spacing w:before="240" w:line="259" w:lineRule="auto"/>
        <w:ind w:right="-286"/>
        <w:jc w:val="both"/>
        <w:rPr>
          <w:rFonts w:ascii="Chivo Light" w:hAnsi="Chivo Light" w:cs="Chivo Light"/>
          <w:b/>
          <w:sz w:val="22"/>
          <w:szCs w:val="22"/>
        </w:rPr>
      </w:pPr>
    </w:p>
    <w:p w14:paraId="4D64658A" w14:textId="77777777" w:rsidR="00FC6090" w:rsidRPr="009871EE" w:rsidRDefault="00FC6090" w:rsidP="00FC6090">
      <w:pPr>
        <w:spacing w:before="240" w:line="259" w:lineRule="auto"/>
        <w:ind w:right="-286"/>
        <w:jc w:val="both"/>
        <w:rPr>
          <w:rFonts w:ascii="Chivo Light" w:hAnsi="Chivo Light" w:cs="Chivo Light"/>
          <w:b/>
          <w:sz w:val="22"/>
          <w:szCs w:val="22"/>
        </w:rPr>
      </w:pPr>
    </w:p>
    <w:p w14:paraId="2A25D5E9" w14:textId="77777777" w:rsidR="00FC6090" w:rsidRPr="009871EE" w:rsidRDefault="00FC6090" w:rsidP="00FC6090">
      <w:pPr>
        <w:spacing w:before="240" w:line="259" w:lineRule="auto"/>
        <w:ind w:right="-286"/>
        <w:jc w:val="both"/>
        <w:rPr>
          <w:rFonts w:ascii="Chivo Light" w:hAnsi="Chivo Light" w:cs="Chivo Light"/>
          <w:b/>
          <w:sz w:val="22"/>
          <w:szCs w:val="22"/>
        </w:rPr>
      </w:pPr>
    </w:p>
    <w:p w14:paraId="088C1215" w14:textId="77777777" w:rsidR="00FC6090" w:rsidRPr="009871EE" w:rsidRDefault="00FC6090" w:rsidP="00FC6090">
      <w:pPr>
        <w:pStyle w:val="Prrafodelista"/>
        <w:numPr>
          <w:ilvl w:val="0"/>
          <w:numId w:val="4"/>
        </w:numPr>
        <w:spacing w:before="240" w:line="259" w:lineRule="auto"/>
        <w:ind w:right="-286" w:hanging="152"/>
        <w:contextualSpacing w:val="0"/>
        <w:jc w:val="both"/>
        <w:rPr>
          <w:rFonts w:ascii="Chivo Light" w:hAnsi="Chivo Light" w:cs="Chivo Light"/>
          <w:b/>
          <w:sz w:val="22"/>
          <w:szCs w:val="22"/>
        </w:rPr>
      </w:pPr>
      <w:r w:rsidRPr="009871EE">
        <w:rPr>
          <w:rFonts w:ascii="Chivo Light" w:hAnsi="Chivo Light" w:cs="Chivo Light"/>
          <w:b/>
          <w:sz w:val="22"/>
          <w:szCs w:val="22"/>
        </w:rPr>
        <w:t>RELACIÓN DE GASTOS (comparativo con solicitud)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2547"/>
        <w:gridCol w:w="1134"/>
        <w:gridCol w:w="1134"/>
        <w:gridCol w:w="4536"/>
      </w:tblGrid>
      <w:tr w:rsidR="00FC6090" w:rsidRPr="009871EE" w14:paraId="5699F3D3" w14:textId="77777777" w:rsidTr="00C040A5">
        <w:tc>
          <w:tcPr>
            <w:tcW w:w="3681" w:type="dxa"/>
            <w:gridSpan w:val="2"/>
          </w:tcPr>
          <w:p w14:paraId="009E5938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spacing w:val="-1"/>
                <w:sz w:val="16"/>
                <w:lang w:eastAsia="en-US"/>
              </w:rPr>
              <w:t>PREVISIÓN DE GASTOS</w:t>
            </w:r>
          </w:p>
        </w:tc>
        <w:tc>
          <w:tcPr>
            <w:tcW w:w="1134" w:type="dxa"/>
          </w:tcPr>
          <w:p w14:paraId="55D1658D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  <w:r w:rsidRPr="009871EE">
              <w:rPr>
                <w:rFonts w:ascii="Chivo Light" w:eastAsia="Tahoma" w:hAnsi="Chivo Light" w:cs="Chivo Light"/>
                <w:b/>
                <w:i/>
                <w:spacing w:val="-1"/>
                <w:sz w:val="16"/>
                <w:lang w:eastAsia="en-US"/>
              </w:rPr>
              <w:t>GASTO REAL</w:t>
            </w:r>
          </w:p>
        </w:tc>
        <w:tc>
          <w:tcPr>
            <w:tcW w:w="4536" w:type="dxa"/>
          </w:tcPr>
          <w:p w14:paraId="5D31B281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4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sz w:val="14"/>
                <w:szCs w:val="22"/>
                <w:lang w:eastAsia="en-US"/>
              </w:rPr>
              <w:t>Justificar cambio respecto al presupuesto inicial</w:t>
            </w:r>
          </w:p>
        </w:tc>
      </w:tr>
      <w:tr w:rsidR="00FC6090" w:rsidRPr="009871EE" w14:paraId="5226C9D1" w14:textId="77777777" w:rsidTr="00C040A5">
        <w:tc>
          <w:tcPr>
            <w:tcW w:w="2547" w:type="dxa"/>
          </w:tcPr>
          <w:p w14:paraId="6B2BD43F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2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sz w:val="12"/>
                <w:szCs w:val="22"/>
                <w:lang w:eastAsia="en-US"/>
              </w:rPr>
              <w:t>Descripción detallada:</w:t>
            </w:r>
          </w:p>
        </w:tc>
        <w:tc>
          <w:tcPr>
            <w:tcW w:w="1134" w:type="dxa"/>
          </w:tcPr>
          <w:p w14:paraId="0B7A52A0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2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sz w:val="12"/>
                <w:szCs w:val="22"/>
                <w:lang w:eastAsia="en-US"/>
              </w:rPr>
              <w:t>Cuantía</w:t>
            </w:r>
          </w:p>
        </w:tc>
        <w:tc>
          <w:tcPr>
            <w:tcW w:w="1134" w:type="dxa"/>
          </w:tcPr>
          <w:p w14:paraId="6EC08097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2"/>
                <w:szCs w:val="22"/>
                <w:lang w:eastAsia="en-US"/>
              </w:rPr>
            </w:pPr>
            <w:r w:rsidRPr="009871EE">
              <w:rPr>
                <w:rFonts w:ascii="Chivo Light" w:hAnsi="Chivo Light" w:cs="Chivo Light"/>
                <w:sz w:val="12"/>
                <w:szCs w:val="22"/>
                <w:lang w:eastAsia="en-US"/>
              </w:rPr>
              <w:t>Cuantía</w:t>
            </w:r>
          </w:p>
        </w:tc>
        <w:tc>
          <w:tcPr>
            <w:tcW w:w="4536" w:type="dxa"/>
          </w:tcPr>
          <w:p w14:paraId="6A121119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2"/>
                <w:szCs w:val="22"/>
                <w:lang w:eastAsia="en-US"/>
              </w:rPr>
            </w:pPr>
          </w:p>
        </w:tc>
      </w:tr>
      <w:tr w:rsidR="00FC6090" w:rsidRPr="009871EE" w14:paraId="163F247A" w14:textId="77777777" w:rsidTr="00C040A5">
        <w:tc>
          <w:tcPr>
            <w:tcW w:w="2547" w:type="dxa"/>
          </w:tcPr>
          <w:p w14:paraId="351939AF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  <w:p w14:paraId="23C6B17D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1893C3C2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77C9978E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0BC817A1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</w:tr>
      <w:tr w:rsidR="00FC6090" w:rsidRPr="009871EE" w14:paraId="1C93B10B" w14:textId="77777777" w:rsidTr="00C040A5">
        <w:tc>
          <w:tcPr>
            <w:tcW w:w="2547" w:type="dxa"/>
          </w:tcPr>
          <w:p w14:paraId="0F671D83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  <w:p w14:paraId="01E3DF1E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1DF3420A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18393FB2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674D53C6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</w:tr>
      <w:tr w:rsidR="00FC6090" w:rsidRPr="009871EE" w14:paraId="1896C04A" w14:textId="77777777" w:rsidTr="00C040A5">
        <w:tc>
          <w:tcPr>
            <w:tcW w:w="2547" w:type="dxa"/>
          </w:tcPr>
          <w:p w14:paraId="68FBABDD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  <w:p w14:paraId="19FD3852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22665F02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4C579290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569E790D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</w:tr>
      <w:tr w:rsidR="00FC6090" w:rsidRPr="009871EE" w14:paraId="33402CAF" w14:textId="77777777" w:rsidTr="00C040A5">
        <w:tc>
          <w:tcPr>
            <w:tcW w:w="2547" w:type="dxa"/>
          </w:tcPr>
          <w:p w14:paraId="6A5BA52E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  <w:p w14:paraId="58DCCECB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29F62FF8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649AF7FC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282875E9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</w:tr>
      <w:tr w:rsidR="00FC6090" w:rsidRPr="009871EE" w14:paraId="2B261E3B" w14:textId="77777777" w:rsidTr="00C040A5">
        <w:tc>
          <w:tcPr>
            <w:tcW w:w="2547" w:type="dxa"/>
          </w:tcPr>
          <w:p w14:paraId="3FFF0287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  <w:p w14:paraId="3510BD6D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5E3FC3E8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4F4B75CB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1CF2D6C6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</w:tr>
      <w:tr w:rsidR="00FC6090" w:rsidRPr="009871EE" w14:paraId="53BB44A1" w14:textId="77777777" w:rsidTr="00C040A5">
        <w:tc>
          <w:tcPr>
            <w:tcW w:w="2547" w:type="dxa"/>
          </w:tcPr>
          <w:p w14:paraId="473E6F67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41449AAF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7FEF045C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0F8746FE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</w:tr>
      <w:tr w:rsidR="00FC6090" w:rsidRPr="009871EE" w14:paraId="4B5CA91A" w14:textId="77777777" w:rsidTr="00C040A5">
        <w:tc>
          <w:tcPr>
            <w:tcW w:w="2547" w:type="dxa"/>
          </w:tcPr>
          <w:p w14:paraId="70628F07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  <w:p w14:paraId="1015F855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35E480DD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1A3069AA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4E526E42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</w:tr>
      <w:tr w:rsidR="00FC6090" w:rsidRPr="009871EE" w14:paraId="10F81192" w14:textId="77777777" w:rsidTr="00C040A5">
        <w:tc>
          <w:tcPr>
            <w:tcW w:w="2547" w:type="dxa"/>
          </w:tcPr>
          <w:p w14:paraId="3CD01D17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  <w:p w14:paraId="16F8E29C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651A39AF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3A23E590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0E2A89E0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</w:tr>
      <w:tr w:rsidR="00FC6090" w:rsidRPr="009871EE" w14:paraId="37A86E72" w14:textId="77777777" w:rsidTr="00C040A5">
        <w:tc>
          <w:tcPr>
            <w:tcW w:w="2547" w:type="dxa"/>
          </w:tcPr>
          <w:p w14:paraId="17C6D48D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  <w:p w14:paraId="41D4D5C7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both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1D1A01BF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09C1B6AF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  <w:tc>
          <w:tcPr>
            <w:tcW w:w="4536" w:type="dxa"/>
          </w:tcPr>
          <w:p w14:paraId="678A1730" w14:textId="77777777" w:rsidR="00FC6090" w:rsidRPr="009871EE" w:rsidRDefault="00FC6090" w:rsidP="00C040A5">
            <w:pPr>
              <w:tabs>
                <w:tab w:val="left" w:pos="397"/>
                <w:tab w:val="left" w:pos="2005"/>
                <w:tab w:val="left" w:pos="5401"/>
                <w:tab w:val="left" w:pos="5952"/>
                <w:tab w:val="left" w:pos="6661"/>
                <w:tab w:val="left" w:pos="7872"/>
                <w:tab w:val="left" w:pos="8946"/>
                <w:tab w:val="left" w:pos="10097"/>
                <w:tab w:val="left" w:pos="10549"/>
              </w:tabs>
              <w:spacing w:before="240" w:line="259" w:lineRule="auto"/>
              <w:ind w:right="-284"/>
              <w:jc w:val="center"/>
              <w:rPr>
                <w:rFonts w:ascii="Chivo Light" w:hAnsi="Chivo Light" w:cs="Chivo Light"/>
                <w:sz w:val="18"/>
                <w:szCs w:val="22"/>
                <w:lang w:eastAsia="en-US"/>
              </w:rPr>
            </w:pPr>
          </w:p>
        </w:tc>
      </w:tr>
    </w:tbl>
    <w:p w14:paraId="53A1D55E" w14:textId="77777777" w:rsidR="00FC6090" w:rsidRPr="009871EE" w:rsidRDefault="00FC6090" w:rsidP="00FC6090">
      <w:pPr>
        <w:pStyle w:val="Prrafodelista"/>
        <w:numPr>
          <w:ilvl w:val="0"/>
          <w:numId w:val="4"/>
        </w:numPr>
        <w:spacing w:before="240" w:line="259" w:lineRule="auto"/>
        <w:ind w:right="-286" w:hanging="152"/>
        <w:contextualSpacing w:val="0"/>
        <w:jc w:val="both"/>
        <w:rPr>
          <w:rFonts w:ascii="Chivo Light" w:hAnsi="Chivo Light" w:cs="Chivo Light"/>
          <w:b/>
          <w:sz w:val="22"/>
          <w:szCs w:val="22"/>
        </w:rPr>
      </w:pPr>
      <w:r w:rsidRPr="009871EE">
        <w:rPr>
          <w:rFonts w:ascii="Chivo Light" w:hAnsi="Chivo Light" w:cs="Chivo Light"/>
          <w:b/>
          <w:sz w:val="22"/>
          <w:szCs w:val="22"/>
        </w:rPr>
        <w:lastRenderedPageBreak/>
        <w:t>CONCLUSIONES: principales impactos y resultado</w:t>
      </w:r>
    </w:p>
    <w:p w14:paraId="02835BB5" w14:textId="77777777" w:rsidR="00FC6090" w:rsidRPr="009871EE" w:rsidRDefault="00FC6090" w:rsidP="00FC6090">
      <w:pPr>
        <w:tabs>
          <w:tab w:val="left" w:pos="397"/>
          <w:tab w:val="left" w:pos="2005"/>
          <w:tab w:val="left" w:pos="5401"/>
          <w:tab w:val="left" w:pos="5952"/>
          <w:tab w:val="left" w:pos="6661"/>
          <w:tab w:val="left" w:pos="7872"/>
          <w:tab w:val="left" w:pos="8946"/>
          <w:tab w:val="left" w:pos="10097"/>
          <w:tab w:val="left" w:pos="10549"/>
        </w:tabs>
        <w:spacing w:after="160" w:line="259" w:lineRule="auto"/>
        <w:ind w:left="284" w:hanging="142"/>
        <w:jc w:val="both"/>
        <w:rPr>
          <w:rFonts w:ascii="Chivo Light" w:hAnsi="Chivo Light" w:cs="Chivo Light"/>
          <w:sz w:val="22"/>
          <w:szCs w:val="22"/>
          <w:lang w:eastAsia="en-US"/>
        </w:rPr>
      </w:pPr>
    </w:p>
    <w:p w14:paraId="0461D918" w14:textId="5244C3D5" w:rsidR="00FC6090" w:rsidRDefault="00FC6090" w:rsidP="00FC6090">
      <w:pPr>
        <w:tabs>
          <w:tab w:val="left" w:pos="397"/>
          <w:tab w:val="left" w:pos="2005"/>
          <w:tab w:val="left" w:pos="5401"/>
          <w:tab w:val="left" w:pos="5952"/>
          <w:tab w:val="left" w:pos="6661"/>
          <w:tab w:val="left" w:pos="7872"/>
          <w:tab w:val="left" w:pos="8946"/>
          <w:tab w:val="left" w:pos="10097"/>
          <w:tab w:val="left" w:pos="10549"/>
        </w:tabs>
        <w:spacing w:after="160" w:line="259" w:lineRule="auto"/>
        <w:ind w:left="284" w:hanging="142"/>
        <w:jc w:val="both"/>
        <w:rPr>
          <w:rFonts w:ascii="Chivo Light" w:hAnsi="Chivo Light" w:cs="Chivo Light"/>
          <w:sz w:val="22"/>
          <w:szCs w:val="22"/>
          <w:lang w:eastAsia="en-US"/>
        </w:rPr>
      </w:pPr>
    </w:p>
    <w:p w14:paraId="33199912" w14:textId="78122772" w:rsidR="00FC6090" w:rsidRDefault="00FC6090" w:rsidP="00FC6090">
      <w:pPr>
        <w:tabs>
          <w:tab w:val="left" w:pos="397"/>
          <w:tab w:val="left" w:pos="2005"/>
          <w:tab w:val="left" w:pos="5401"/>
          <w:tab w:val="left" w:pos="5952"/>
          <w:tab w:val="left" w:pos="6661"/>
          <w:tab w:val="left" w:pos="7872"/>
          <w:tab w:val="left" w:pos="8946"/>
          <w:tab w:val="left" w:pos="10097"/>
          <w:tab w:val="left" w:pos="10549"/>
        </w:tabs>
        <w:spacing w:after="160" w:line="259" w:lineRule="auto"/>
        <w:ind w:left="284" w:hanging="142"/>
        <w:jc w:val="both"/>
        <w:rPr>
          <w:rFonts w:ascii="Chivo Light" w:hAnsi="Chivo Light" w:cs="Chivo Light"/>
          <w:sz w:val="22"/>
          <w:szCs w:val="22"/>
          <w:lang w:eastAsia="en-US"/>
        </w:rPr>
      </w:pPr>
    </w:p>
    <w:p w14:paraId="6B802D6F" w14:textId="2F5BE041" w:rsidR="00FC6090" w:rsidRDefault="00FC6090" w:rsidP="00FC6090">
      <w:pPr>
        <w:tabs>
          <w:tab w:val="left" w:pos="397"/>
          <w:tab w:val="left" w:pos="2005"/>
          <w:tab w:val="left" w:pos="5401"/>
          <w:tab w:val="left" w:pos="5952"/>
          <w:tab w:val="left" w:pos="6661"/>
          <w:tab w:val="left" w:pos="7872"/>
          <w:tab w:val="left" w:pos="8946"/>
          <w:tab w:val="left" w:pos="10097"/>
          <w:tab w:val="left" w:pos="10549"/>
        </w:tabs>
        <w:spacing w:after="160" w:line="259" w:lineRule="auto"/>
        <w:ind w:left="284" w:hanging="142"/>
        <w:jc w:val="both"/>
        <w:rPr>
          <w:rFonts w:ascii="Chivo Light" w:hAnsi="Chivo Light" w:cs="Chivo Light"/>
          <w:sz w:val="22"/>
          <w:szCs w:val="22"/>
          <w:lang w:eastAsia="en-US"/>
        </w:rPr>
      </w:pPr>
    </w:p>
    <w:p w14:paraId="72B6EADD" w14:textId="6E5D0489" w:rsidR="00FC6090" w:rsidRDefault="00FC6090" w:rsidP="00FC6090">
      <w:pPr>
        <w:tabs>
          <w:tab w:val="left" w:pos="397"/>
          <w:tab w:val="left" w:pos="2005"/>
          <w:tab w:val="left" w:pos="5401"/>
          <w:tab w:val="left" w:pos="5952"/>
          <w:tab w:val="left" w:pos="6661"/>
          <w:tab w:val="left" w:pos="7872"/>
          <w:tab w:val="left" w:pos="8946"/>
          <w:tab w:val="left" w:pos="10097"/>
          <w:tab w:val="left" w:pos="10549"/>
        </w:tabs>
        <w:spacing w:after="160" w:line="259" w:lineRule="auto"/>
        <w:ind w:left="284" w:hanging="142"/>
        <w:jc w:val="both"/>
        <w:rPr>
          <w:rFonts w:ascii="Chivo Light" w:hAnsi="Chivo Light" w:cs="Chivo Light"/>
          <w:sz w:val="22"/>
          <w:szCs w:val="22"/>
          <w:lang w:eastAsia="en-US"/>
        </w:rPr>
      </w:pPr>
    </w:p>
    <w:p w14:paraId="0183FD79" w14:textId="77777777" w:rsidR="00FC6090" w:rsidRPr="009871EE" w:rsidRDefault="00FC6090" w:rsidP="00FC6090">
      <w:pPr>
        <w:tabs>
          <w:tab w:val="left" w:pos="397"/>
          <w:tab w:val="left" w:pos="2005"/>
          <w:tab w:val="left" w:pos="5401"/>
          <w:tab w:val="left" w:pos="5952"/>
          <w:tab w:val="left" w:pos="6661"/>
          <w:tab w:val="left" w:pos="7872"/>
          <w:tab w:val="left" w:pos="8946"/>
          <w:tab w:val="left" w:pos="10097"/>
          <w:tab w:val="left" w:pos="10549"/>
        </w:tabs>
        <w:spacing w:after="160" w:line="259" w:lineRule="auto"/>
        <w:ind w:left="284" w:hanging="142"/>
        <w:jc w:val="both"/>
        <w:rPr>
          <w:rFonts w:ascii="Chivo Light" w:hAnsi="Chivo Light" w:cs="Chivo Light"/>
          <w:sz w:val="22"/>
          <w:szCs w:val="22"/>
          <w:lang w:eastAsia="en-US"/>
        </w:rPr>
      </w:pPr>
    </w:p>
    <w:p w14:paraId="44891C9B" w14:textId="42319AB3" w:rsidR="00FF27A5" w:rsidRPr="00FF27A5" w:rsidRDefault="00FF27A5" w:rsidP="009036B7">
      <w:pPr>
        <w:tabs>
          <w:tab w:val="left" w:pos="7797"/>
        </w:tabs>
        <w:spacing w:before="240" w:line="259" w:lineRule="auto"/>
        <w:jc w:val="center"/>
        <w:rPr>
          <w:rFonts w:ascii="Chivo" w:hAnsi="Chivo" w:cs="Chivo"/>
          <w:spacing w:val="-53"/>
          <w:sz w:val="22"/>
          <w:szCs w:val="22"/>
          <w:lang w:eastAsia="en-US"/>
        </w:rPr>
      </w:pPr>
      <w:r w:rsidRPr="00FF27A5">
        <w:rPr>
          <w:rFonts w:ascii="Chivo" w:hAnsi="Chivo" w:cs="Chivo"/>
          <w:sz w:val="22"/>
          <w:szCs w:val="22"/>
          <w:lang w:eastAsia="en-US"/>
        </w:rPr>
        <w:t>Granada, en la fecha de su firma digital.</w:t>
      </w:r>
    </w:p>
    <w:p w14:paraId="5B1B43D1" w14:textId="77777777" w:rsidR="00FF27A5" w:rsidRPr="00FF27A5" w:rsidRDefault="00FF27A5" w:rsidP="00FC6090">
      <w:pPr>
        <w:spacing w:before="240" w:line="259" w:lineRule="auto"/>
        <w:jc w:val="center"/>
        <w:rPr>
          <w:rFonts w:ascii="Chivo" w:hAnsi="Chivo" w:cs="Chivo"/>
          <w:sz w:val="22"/>
          <w:szCs w:val="22"/>
          <w:lang w:eastAsia="en-US"/>
        </w:rPr>
      </w:pPr>
      <w:proofErr w:type="spellStart"/>
      <w:r w:rsidRPr="00FF27A5">
        <w:rPr>
          <w:rFonts w:ascii="Chivo" w:hAnsi="Chivo" w:cs="Chivo"/>
          <w:sz w:val="22"/>
          <w:szCs w:val="22"/>
          <w:lang w:eastAsia="en-US"/>
        </w:rPr>
        <w:t>VºBº</w:t>
      </w:r>
      <w:proofErr w:type="spellEnd"/>
    </w:p>
    <w:p w14:paraId="6D1542F9" w14:textId="4BFA1E0B" w:rsidR="00591C63" w:rsidRPr="00591C63" w:rsidRDefault="00FF27A5" w:rsidP="00FC6090">
      <w:pPr>
        <w:tabs>
          <w:tab w:val="left" w:pos="7475"/>
        </w:tabs>
        <w:spacing w:before="240" w:line="259" w:lineRule="auto"/>
        <w:jc w:val="right"/>
        <w:rPr>
          <w:rFonts w:ascii="Chivo" w:hAnsi="Chivo" w:cs="Chivo"/>
          <w:sz w:val="22"/>
          <w:szCs w:val="22"/>
          <w:lang w:eastAsia="en-US"/>
        </w:rPr>
      </w:pPr>
      <w:r w:rsidRPr="00FF27A5">
        <w:rPr>
          <w:rFonts w:ascii="Chivo" w:hAnsi="Chivo" w:cs="Chivo"/>
          <w:spacing w:val="-2"/>
          <w:sz w:val="22"/>
          <w:szCs w:val="22"/>
          <w:lang w:eastAsia="en-US"/>
        </w:rPr>
        <w:t>Fdo. Alcalde/</w:t>
      </w:r>
      <w:proofErr w:type="spellStart"/>
      <w:r w:rsidRPr="00FF27A5">
        <w:rPr>
          <w:rFonts w:ascii="Chivo" w:hAnsi="Chivo" w:cs="Chivo"/>
          <w:spacing w:val="-2"/>
          <w:sz w:val="22"/>
          <w:szCs w:val="22"/>
          <w:lang w:eastAsia="en-US"/>
        </w:rPr>
        <w:t>sa</w:t>
      </w:r>
      <w:proofErr w:type="spellEnd"/>
      <w:r w:rsidRPr="00FF27A5">
        <w:rPr>
          <w:rFonts w:ascii="Chivo" w:hAnsi="Chivo" w:cs="Chivo"/>
          <w:spacing w:val="-2"/>
          <w:sz w:val="22"/>
          <w:szCs w:val="22"/>
          <w:lang w:eastAsia="en-US"/>
        </w:rPr>
        <w:t xml:space="preserve"> Municipio/Entidad Local Autónoma                      </w:t>
      </w:r>
    </w:p>
    <w:sectPr w:rsidR="00591C63" w:rsidRPr="00591C63" w:rsidSect="004E1D10">
      <w:headerReference w:type="default" r:id="rId7"/>
      <w:pgSz w:w="11900" w:h="16840" w:code="9"/>
      <w:pgMar w:top="1741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B838B" w14:textId="77777777" w:rsidR="00F42629" w:rsidRDefault="00F42629" w:rsidP="00F26B6B">
      <w:r>
        <w:separator/>
      </w:r>
    </w:p>
  </w:endnote>
  <w:endnote w:type="continuationSeparator" w:id="0">
    <w:p w14:paraId="419FB242" w14:textId="77777777" w:rsidR="00F42629" w:rsidRDefault="00F42629" w:rsidP="00F2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hivo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hivo Light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C2449" w14:textId="77777777" w:rsidR="00F42629" w:rsidRDefault="00F42629" w:rsidP="00F26B6B">
      <w:r>
        <w:separator/>
      </w:r>
    </w:p>
  </w:footnote>
  <w:footnote w:type="continuationSeparator" w:id="0">
    <w:p w14:paraId="1D20DF9E" w14:textId="77777777" w:rsidR="00F42629" w:rsidRDefault="00F42629" w:rsidP="00F2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D2BD3" w14:textId="259D9B2F" w:rsidR="00A004AA" w:rsidRPr="00F527EF" w:rsidRDefault="00BB0C4C" w:rsidP="00D43F51">
    <w:pPr>
      <w:pStyle w:val="Encabezado"/>
      <w:tabs>
        <w:tab w:val="clear" w:pos="4419"/>
        <w:tab w:val="clear" w:pos="8838"/>
      </w:tabs>
      <w:rPr>
        <w:rFonts w:ascii="Chivo" w:hAnsi="Chivo" w:cs="Chivo"/>
        <w:noProof/>
        <w:lang w:val="es-ES_tradnl" w:eastAsia="es-ES_tradnl"/>
      </w:rPr>
    </w:pPr>
    <w:r>
      <w:rPr>
        <w:noProof/>
        <w:lang w:eastAsia="es-ES"/>
      </w:rPr>
      <w:drawing>
        <wp:anchor distT="0" distB="0" distL="114300" distR="114300" simplePos="0" relativeHeight="251657728" behindDoc="1" locked="0" layoutInCell="0" allowOverlap="1" wp14:anchorId="49373604" wp14:editId="01A80392">
          <wp:simplePos x="0" y="0"/>
          <wp:positionH relativeFrom="column">
            <wp:posOffset>-892810</wp:posOffset>
          </wp:positionH>
          <wp:positionV relativeFrom="page">
            <wp:posOffset>0</wp:posOffset>
          </wp:positionV>
          <wp:extent cx="7563485" cy="920115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D6FF84" w14:textId="77777777" w:rsidR="00A004AA" w:rsidRPr="00F527EF" w:rsidRDefault="00A004AA" w:rsidP="00A004AA">
    <w:pPr>
      <w:pStyle w:val="Encabezado"/>
      <w:tabs>
        <w:tab w:val="clear" w:pos="4419"/>
      </w:tabs>
      <w:rPr>
        <w:rFonts w:ascii="Chivo" w:hAnsi="Chivo" w:cs="Chivo"/>
        <w:noProof/>
        <w:lang w:val="es-ES_tradnl" w:eastAsia="es-ES_tradnl"/>
      </w:rPr>
    </w:pPr>
  </w:p>
  <w:p w14:paraId="131537D5" w14:textId="77777777" w:rsidR="00A004AA" w:rsidRPr="00F527EF" w:rsidRDefault="00A004AA" w:rsidP="00A004AA">
    <w:pPr>
      <w:pStyle w:val="Encabezado"/>
      <w:tabs>
        <w:tab w:val="clear" w:pos="4419"/>
      </w:tabs>
      <w:rPr>
        <w:rFonts w:ascii="Chivo" w:hAnsi="Chivo" w:cs="Chivo"/>
        <w:noProof/>
        <w:lang w:val="es-ES_tradnl" w:eastAsia="es-ES_tradnl"/>
      </w:rPr>
    </w:pPr>
  </w:p>
  <w:p w14:paraId="300BA7CB" w14:textId="285DE959" w:rsidR="00F26B6B" w:rsidRPr="0020528C" w:rsidRDefault="00544585" w:rsidP="00573264">
    <w:pPr>
      <w:pStyle w:val="Encabezado"/>
      <w:tabs>
        <w:tab w:val="clear" w:pos="4419"/>
        <w:tab w:val="clear" w:pos="8838"/>
      </w:tabs>
      <w:ind w:right="-575"/>
      <w:jc w:val="right"/>
      <w:rPr>
        <w:rFonts w:ascii="Chivo" w:hAnsi="Chivo" w:cs="Chivo"/>
        <w:color w:val="173A4E"/>
        <w:sz w:val="18"/>
        <w:szCs w:val="18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>Oficina de Concertación Local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214D"/>
    <w:multiLevelType w:val="hybridMultilevel"/>
    <w:tmpl w:val="40FC50F6"/>
    <w:lvl w:ilvl="0" w:tplc="0C0A0013">
      <w:start w:val="1"/>
      <w:numFmt w:val="upperRoman"/>
      <w:lvlText w:val="%1."/>
      <w:lvlJc w:val="right"/>
      <w:pPr>
        <w:ind w:left="578" w:hanging="360"/>
      </w:p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E194F72"/>
    <w:multiLevelType w:val="hybridMultilevel"/>
    <w:tmpl w:val="1E12ED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60107"/>
    <w:multiLevelType w:val="hybridMultilevel"/>
    <w:tmpl w:val="56EC1E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64253"/>
    <w:multiLevelType w:val="hybridMultilevel"/>
    <w:tmpl w:val="6056487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4C"/>
    <w:rsid w:val="00000B56"/>
    <w:rsid w:val="00045DC1"/>
    <w:rsid w:val="0005606D"/>
    <w:rsid w:val="0006781B"/>
    <w:rsid w:val="00085437"/>
    <w:rsid w:val="00115EC0"/>
    <w:rsid w:val="0012534E"/>
    <w:rsid w:val="00135660"/>
    <w:rsid w:val="00163A0A"/>
    <w:rsid w:val="0018719D"/>
    <w:rsid w:val="0019690C"/>
    <w:rsid w:val="001A5F9C"/>
    <w:rsid w:val="001D703F"/>
    <w:rsid w:val="001F235F"/>
    <w:rsid w:val="00201A74"/>
    <w:rsid w:val="0020528C"/>
    <w:rsid w:val="0022430D"/>
    <w:rsid w:val="00286842"/>
    <w:rsid w:val="002A6FBD"/>
    <w:rsid w:val="003A0856"/>
    <w:rsid w:val="003B5639"/>
    <w:rsid w:val="003B683F"/>
    <w:rsid w:val="00401267"/>
    <w:rsid w:val="00422E60"/>
    <w:rsid w:val="0042607E"/>
    <w:rsid w:val="004C01C0"/>
    <w:rsid w:val="004E1D10"/>
    <w:rsid w:val="004E5104"/>
    <w:rsid w:val="00517FED"/>
    <w:rsid w:val="00535549"/>
    <w:rsid w:val="00544585"/>
    <w:rsid w:val="00566B67"/>
    <w:rsid w:val="00573264"/>
    <w:rsid w:val="00591C63"/>
    <w:rsid w:val="005C7859"/>
    <w:rsid w:val="005D2949"/>
    <w:rsid w:val="005D7149"/>
    <w:rsid w:val="0061436D"/>
    <w:rsid w:val="00622BD0"/>
    <w:rsid w:val="00644027"/>
    <w:rsid w:val="006B071D"/>
    <w:rsid w:val="006C7935"/>
    <w:rsid w:val="006D431B"/>
    <w:rsid w:val="007120A4"/>
    <w:rsid w:val="0079430B"/>
    <w:rsid w:val="00797348"/>
    <w:rsid w:val="007E2B23"/>
    <w:rsid w:val="008232D1"/>
    <w:rsid w:val="00890775"/>
    <w:rsid w:val="009036B7"/>
    <w:rsid w:val="00922E00"/>
    <w:rsid w:val="009C4820"/>
    <w:rsid w:val="00A004AA"/>
    <w:rsid w:val="00AA1D83"/>
    <w:rsid w:val="00AE1119"/>
    <w:rsid w:val="00AE7E64"/>
    <w:rsid w:val="00B173AF"/>
    <w:rsid w:val="00B220A9"/>
    <w:rsid w:val="00B40B21"/>
    <w:rsid w:val="00B71EF0"/>
    <w:rsid w:val="00BA74BC"/>
    <w:rsid w:val="00BB0C4C"/>
    <w:rsid w:val="00BB194B"/>
    <w:rsid w:val="00C07164"/>
    <w:rsid w:val="00C174D0"/>
    <w:rsid w:val="00C913BF"/>
    <w:rsid w:val="00CA1843"/>
    <w:rsid w:val="00CD3030"/>
    <w:rsid w:val="00CF51F5"/>
    <w:rsid w:val="00D039D8"/>
    <w:rsid w:val="00D25626"/>
    <w:rsid w:val="00D43F51"/>
    <w:rsid w:val="00D57582"/>
    <w:rsid w:val="00D65C10"/>
    <w:rsid w:val="00DE771E"/>
    <w:rsid w:val="00E54842"/>
    <w:rsid w:val="00EB2552"/>
    <w:rsid w:val="00EB39A4"/>
    <w:rsid w:val="00EB43A9"/>
    <w:rsid w:val="00EC13AE"/>
    <w:rsid w:val="00F26B6B"/>
    <w:rsid w:val="00F42629"/>
    <w:rsid w:val="00F527EF"/>
    <w:rsid w:val="00F94EFC"/>
    <w:rsid w:val="00FC6090"/>
    <w:rsid w:val="00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7474C"/>
  <w15:chartTrackingRefBased/>
  <w15:docId w15:val="{3869FE15-90D9-4FFE-B2CC-C2ADBD05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585"/>
    <w:rPr>
      <w:rFonts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B6B"/>
    <w:pPr>
      <w:tabs>
        <w:tab w:val="center" w:pos="4419"/>
        <w:tab w:val="right" w:pos="8838"/>
      </w:tabs>
    </w:pPr>
    <w:rPr>
      <w:rFonts w:cs="Times New Roman"/>
      <w:sz w:val="24"/>
      <w:szCs w:val="24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F26B6B"/>
  </w:style>
  <w:style w:type="paragraph" w:styleId="Piedepgina">
    <w:name w:val="footer"/>
    <w:basedOn w:val="Normal"/>
    <w:link w:val="PiedepginaCar"/>
    <w:uiPriority w:val="99"/>
    <w:unhideWhenUsed/>
    <w:rsid w:val="00F26B6B"/>
    <w:pPr>
      <w:tabs>
        <w:tab w:val="center" w:pos="4419"/>
        <w:tab w:val="right" w:pos="8838"/>
      </w:tabs>
    </w:pPr>
    <w:rPr>
      <w:rFonts w:cs="Times New Roman"/>
      <w:sz w:val="24"/>
      <w:szCs w:val="24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26B6B"/>
  </w:style>
  <w:style w:type="paragraph" w:customStyle="1" w:styleId="Standard">
    <w:name w:val="Standard"/>
    <w:rsid w:val="0057326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2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26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qFormat/>
    <w:rsid w:val="00EB39A4"/>
    <w:pPr>
      <w:ind w:left="720"/>
      <w:contextualSpacing/>
    </w:pPr>
  </w:style>
  <w:style w:type="table" w:styleId="Tablaconcuadrcula">
    <w:name w:val="Table Grid"/>
    <w:basedOn w:val="Tablanormal"/>
    <w:uiPriority w:val="39"/>
    <w:rsid w:val="00591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FF27A5"/>
    <w:pPr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uiPriority w:val="99"/>
    <w:semiHidden/>
    <w:unhideWhenUsed/>
    <w:rsid w:val="00FC60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t_inma\AppData\Local\Microsoft\Windows\INetCache\Content.Outlook\US8MZBYQ\Folio%20Asistenci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Folio Asistencia</Template>
  <TotalTime>6</TotalTime>
  <Pages>4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PEREZ, INMACULADA</dc:creator>
  <cp:keywords/>
  <dc:description/>
  <cp:lastModifiedBy>FERNANDEZ MORALES, ANGELES</cp:lastModifiedBy>
  <cp:revision>4</cp:revision>
  <cp:lastPrinted>2024-07-17T08:13:00Z</cp:lastPrinted>
  <dcterms:created xsi:type="dcterms:W3CDTF">2026-07-01T10:56:00Z</dcterms:created>
  <dcterms:modified xsi:type="dcterms:W3CDTF">2026-07-01T12:16:00Z</dcterms:modified>
</cp:coreProperties>
</file>