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68C6" w14:textId="77777777" w:rsidR="00CF51F5" w:rsidRPr="0005606D" w:rsidRDefault="00CF51F5" w:rsidP="00F26B6B">
      <w:pPr>
        <w:rPr>
          <w:rFonts w:ascii="Chivo" w:hAnsi="Chivo" w:cs="Chivo"/>
        </w:rPr>
      </w:pPr>
    </w:p>
    <w:p w14:paraId="56DCC37A" w14:textId="77777777" w:rsidR="00230171" w:rsidRDefault="00230171" w:rsidP="00230171">
      <w:pPr>
        <w:spacing w:after="160" w:line="259" w:lineRule="auto"/>
        <w:jc w:val="center"/>
        <w:rPr>
          <w:rFonts w:ascii="Chivo" w:hAnsi="Chivo" w:cs="Chivo"/>
          <w:b/>
          <w:bCs/>
        </w:rPr>
      </w:pPr>
      <w:r w:rsidRPr="00ED424A">
        <w:rPr>
          <w:rFonts w:ascii="Chivo" w:hAnsi="Chivo" w:cs="Chivo"/>
          <w:b/>
          <w:bCs/>
        </w:rPr>
        <w:t>ANEXO 2</w:t>
      </w:r>
    </w:p>
    <w:p w14:paraId="6E43F6FC" w14:textId="77777777" w:rsidR="00230171" w:rsidRDefault="00230171" w:rsidP="00230171">
      <w:pPr>
        <w:spacing w:after="160" w:line="259" w:lineRule="auto"/>
        <w:jc w:val="center"/>
        <w:rPr>
          <w:rFonts w:ascii="Chivo-Medium" w:hAnsi="Chivo-Medium" w:cs="Chivo-Medium"/>
          <w:sz w:val="23"/>
          <w:szCs w:val="23"/>
          <w:lang w:eastAsia="es-ES"/>
        </w:rPr>
      </w:pPr>
      <w:r>
        <w:rPr>
          <w:rFonts w:ascii="Chivo-Medium" w:hAnsi="Chivo-Medium" w:cs="Chivo-Medium"/>
          <w:sz w:val="23"/>
          <w:szCs w:val="23"/>
          <w:lang w:eastAsia="es-ES"/>
        </w:rPr>
        <w:t>SOLICITUD DE SUBVENCIÓN POR LA ENTIDAD LOCAL COLABORADORA.</w:t>
      </w:r>
    </w:p>
    <w:p w14:paraId="40670F51" w14:textId="77777777" w:rsidR="00230171" w:rsidRDefault="00230171" w:rsidP="00230171">
      <w:pPr>
        <w:spacing w:after="160" w:line="259" w:lineRule="auto"/>
        <w:jc w:val="center"/>
        <w:rPr>
          <w:rFonts w:ascii="Chivo" w:hAnsi="Chivo" w:cs="Chivo"/>
          <w:b/>
          <w:bCs/>
        </w:rPr>
      </w:pPr>
      <w:r>
        <w:rPr>
          <w:rFonts w:ascii="Chivo-Medium" w:hAnsi="Chivo-Medium" w:cs="Chivo-Medium"/>
          <w:sz w:val="23"/>
          <w:szCs w:val="23"/>
          <w:lang w:eastAsia="es-ES"/>
        </w:rPr>
        <w:t xml:space="preserve">AYUDAS </w:t>
      </w:r>
      <w:r w:rsidRPr="007F0508">
        <w:rPr>
          <w:rFonts w:ascii="Chivo-Medium" w:hAnsi="Chivo-Medium" w:cs="Chivo-Medium"/>
          <w:sz w:val="23"/>
          <w:szCs w:val="23"/>
          <w:lang w:eastAsia="es-ES"/>
        </w:rPr>
        <w:t xml:space="preserve">EMPRESAS DE SECTORES DE PROXIMIDAD - </w:t>
      </w:r>
      <w:r>
        <w:rPr>
          <w:rFonts w:ascii="Chivo-Medium" w:hAnsi="Chivo-Medium" w:cs="Chivo-Medium"/>
          <w:sz w:val="23"/>
          <w:szCs w:val="23"/>
          <w:lang w:eastAsia="es-ES"/>
        </w:rPr>
        <w:t>RETO DEMOGRAFICO 2026.</w:t>
      </w:r>
    </w:p>
    <w:p w14:paraId="4CC3744F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b/>
          <w:bCs/>
        </w:rPr>
      </w:pPr>
      <w:r w:rsidRPr="00AD47C8">
        <w:rPr>
          <w:rFonts w:ascii="Chivo" w:hAnsi="Chivo" w:cs="Chivo"/>
          <w:b/>
          <w:bCs/>
        </w:rPr>
        <w:t>1. Datos de la convocatoria:</w:t>
      </w:r>
    </w:p>
    <w:p w14:paraId="0151EB65" w14:textId="77777777" w:rsidR="00230171" w:rsidRPr="00AD47C8" w:rsidRDefault="00230171" w:rsidP="00230171">
      <w:pPr>
        <w:autoSpaceDE w:val="0"/>
        <w:autoSpaceDN w:val="0"/>
        <w:adjustRightInd w:val="0"/>
        <w:jc w:val="both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 xml:space="preserve">Administración convocante: Diputación Provincial de Granada. </w:t>
      </w:r>
      <w:bookmarkStart w:id="0" w:name="_Hlk215661944"/>
      <w:r w:rsidRPr="00AD47C8">
        <w:rPr>
          <w:rFonts w:ascii="Chivo" w:hAnsi="Chivo" w:cs="Chivo"/>
          <w:sz w:val="22"/>
          <w:szCs w:val="22"/>
        </w:rPr>
        <w:t xml:space="preserve">Delegación de </w:t>
      </w:r>
      <w:r w:rsidRPr="00AD47C8">
        <w:rPr>
          <w:rFonts w:ascii="Chivo" w:eastAsiaTheme="minorHAnsi" w:hAnsi="Chivo" w:cs="Chivo"/>
          <w:sz w:val="22"/>
          <w:szCs w:val="22"/>
        </w:rPr>
        <w:t xml:space="preserve">Presidencia, Proyectos Estratégicos Provinciales, Gestión de Bienes Culturales, Reto Demográfico y Portavocía. </w:t>
      </w:r>
      <w:bookmarkEnd w:id="0"/>
      <w:r w:rsidRPr="00AD47C8">
        <w:rPr>
          <w:rFonts w:ascii="Chivo" w:hAnsi="Chivo" w:cs="Chivo"/>
          <w:sz w:val="22"/>
          <w:szCs w:val="22"/>
        </w:rPr>
        <w:t>Oficina de Reto Demográfico.</w:t>
      </w:r>
    </w:p>
    <w:p w14:paraId="3EC03C5C" w14:textId="77777777" w:rsidR="00230171" w:rsidRPr="00AD47C8" w:rsidRDefault="00230171" w:rsidP="00230171">
      <w:pPr>
        <w:autoSpaceDE w:val="0"/>
        <w:autoSpaceDN w:val="0"/>
        <w:adjustRightInd w:val="0"/>
        <w:rPr>
          <w:rFonts w:ascii="Chivo" w:hAnsi="Chivo" w:cs="Chivo"/>
          <w:sz w:val="22"/>
          <w:szCs w:val="22"/>
        </w:rPr>
      </w:pPr>
    </w:p>
    <w:p w14:paraId="6FD877E0" w14:textId="77777777" w:rsidR="00230171" w:rsidRPr="00AD47C8" w:rsidRDefault="00230171" w:rsidP="00230171">
      <w:pPr>
        <w:spacing w:after="160" w:line="259" w:lineRule="auto"/>
        <w:jc w:val="both"/>
        <w:rPr>
          <w:rFonts w:ascii="Chivo" w:hAnsi="Chivo" w:cs="Chivo"/>
          <w:sz w:val="22"/>
          <w:szCs w:val="22"/>
        </w:rPr>
      </w:pPr>
      <w:bookmarkStart w:id="1" w:name="_Hlk190087214"/>
      <w:r w:rsidRPr="00AD47C8">
        <w:rPr>
          <w:rFonts w:ascii="Chivo" w:hAnsi="Chivo" w:cs="Chivo"/>
          <w:sz w:val="22"/>
          <w:szCs w:val="22"/>
        </w:rPr>
        <w:t xml:space="preserve">Subvención para la concesión de ayudas </w:t>
      </w:r>
      <w:r w:rsidRPr="007F0508">
        <w:rPr>
          <w:rFonts w:ascii="Chivo" w:hAnsi="Chivo" w:cs="Chivo"/>
          <w:sz w:val="22"/>
          <w:szCs w:val="22"/>
        </w:rPr>
        <w:t>a Empresas de Sectores de Proximidad 2026</w:t>
      </w:r>
      <w:r w:rsidRPr="00AD47C8">
        <w:rPr>
          <w:rFonts w:ascii="Chivo" w:hAnsi="Chivo" w:cs="Chivo"/>
          <w:sz w:val="22"/>
          <w:szCs w:val="22"/>
        </w:rPr>
        <w:t xml:space="preserve">. </w:t>
      </w:r>
      <w:bookmarkEnd w:id="1"/>
    </w:p>
    <w:p w14:paraId="5E7BCB9A" w14:textId="77777777" w:rsidR="00230171" w:rsidRDefault="00230171" w:rsidP="00230171">
      <w:pPr>
        <w:spacing w:after="160" w:line="259" w:lineRule="auto"/>
        <w:rPr>
          <w:rFonts w:ascii="Chivo" w:hAnsi="Chivo" w:cs="Chivo"/>
          <w:b/>
          <w:bCs/>
          <w:sz w:val="22"/>
          <w:szCs w:val="22"/>
        </w:rPr>
      </w:pPr>
    </w:p>
    <w:p w14:paraId="4E3EBD45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b/>
          <w:bCs/>
          <w:sz w:val="22"/>
          <w:szCs w:val="22"/>
        </w:rPr>
      </w:pPr>
      <w:r w:rsidRPr="00AD47C8">
        <w:rPr>
          <w:rFonts w:ascii="Chivo" w:hAnsi="Chivo" w:cs="Chivo"/>
          <w:b/>
          <w:bCs/>
          <w:sz w:val="22"/>
          <w:szCs w:val="22"/>
        </w:rPr>
        <w:t>2. Entidad Colaboradora:</w:t>
      </w:r>
    </w:p>
    <w:p w14:paraId="57EFD03D" w14:textId="77777777" w:rsidR="00230171" w:rsidRPr="00AD47C8" w:rsidRDefault="00230171" w:rsidP="00230171">
      <w:pPr>
        <w:spacing w:after="160"/>
        <w:rPr>
          <w:rFonts w:ascii="Chivo" w:hAnsi="Chivo" w:cs="Chivo"/>
          <w:i/>
          <w:iCs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 xml:space="preserve">Nombre de la Entidad: </w:t>
      </w:r>
      <w:r w:rsidRPr="00AD47C8">
        <w:rPr>
          <w:rFonts w:ascii="Chivo" w:hAnsi="Chivo" w:cs="Chivo"/>
          <w:i/>
          <w:iCs/>
          <w:sz w:val="22"/>
          <w:szCs w:val="22"/>
        </w:rPr>
        <w:t>(Ayuntamiento o Entidad Local Autónoma)</w:t>
      </w:r>
    </w:p>
    <w:p w14:paraId="26149BA3" w14:textId="77777777" w:rsidR="00230171" w:rsidRPr="00AD47C8" w:rsidRDefault="00230171" w:rsidP="00230171">
      <w:pPr>
        <w:spacing w:after="160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CIF de la Entidad:</w:t>
      </w:r>
    </w:p>
    <w:p w14:paraId="7FA39022" w14:textId="77777777" w:rsidR="00230171" w:rsidRPr="00AD47C8" w:rsidRDefault="00230171" w:rsidP="00230171">
      <w:pPr>
        <w:spacing w:after="160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Nombre del/de la representante legal de la Entidad:</w:t>
      </w:r>
    </w:p>
    <w:p w14:paraId="40DD52FA" w14:textId="77777777" w:rsidR="00230171" w:rsidRPr="00AD47C8" w:rsidRDefault="00230171" w:rsidP="00230171">
      <w:pPr>
        <w:spacing w:after="160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Cargo:</w:t>
      </w:r>
    </w:p>
    <w:p w14:paraId="05C50695" w14:textId="77777777" w:rsidR="00230171" w:rsidRPr="00AD47C8" w:rsidRDefault="00230171" w:rsidP="00230171">
      <w:pPr>
        <w:spacing w:after="160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Correo electrónico a efectos de recibir avisos de notificación y comunicaciones:</w:t>
      </w:r>
    </w:p>
    <w:p w14:paraId="729A39B9" w14:textId="77777777" w:rsidR="00230171" w:rsidRPr="00AD47C8" w:rsidRDefault="00230171" w:rsidP="00230171">
      <w:pPr>
        <w:spacing w:after="160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 xml:space="preserve">Domicilio de la Entidad: </w:t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</w:r>
    </w:p>
    <w:p w14:paraId="21A565DF" w14:textId="77777777" w:rsidR="00230171" w:rsidRPr="00AD47C8" w:rsidRDefault="00230171" w:rsidP="00230171">
      <w:pPr>
        <w:spacing w:after="160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Localidad:</w:t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</w:r>
      <w:r w:rsidRPr="00AD47C8">
        <w:rPr>
          <w:rFonts w:ascii="Chivo" w:hAnsi="Chivo" w:cs="Chivo"/>
          <w:sz w:val="22"/>
          <w:szCs w:val="22"/>
        </w:rPr>
        <w:tab/>
        <w:t>Código Postal:</w:t>
      </w:r>
    </w:p>
    <w:p w14:paraId="6141D2A2" w14:textId="77777777" w:rsidR="00230171" w:rsidRDefault="00230171" w:rsidP="00230171">
      <w:pPr>
        <w:spacing w:after="160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 xml:space="preserve">Teléfono de contacto de la entidad: </w:t>
      </w:r>
    </w:p>
    <w:p w14:paraId="353A7AA7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1F801E6E" w14:textId="77777777" w:rsidR="00230171" w:rsidRPr="007F0508" w:rsidRDefault="00230171" w:rsidP="00230171">
      <w:pPr>
        <w:autoSpaceDE w:val="0"/>
        <w:autoSpaceDN w:val="0"/>
        <w:adjustRightInd w:val="0"/>
        <w:jc w:val="both"/>
        <w:rPr>
          <w:rFonts w:ascii="Chivo" w:eastAsiaTheme="minorHAnsi" w:hAnsi="Chivo" w:cs="Chivo"/>
          <w:sz w:val="22"/>
          <w:szCs w:val="22"/>
        </w:rPr>
      </w:pPr>
      <w:r>
        <w:rPr>
          <w:rFonts w:ascii="Chivo" w:hAnsi="Chivo" w:cs="Chivo"/>
          <w:b/>
          <w:bCs/>
          <w:sz w:val="22"/>
          <w:szCs w:val="22"/>
        </w:rPr>
        <w:t>3</w:t>
      </w:r>
      <w:r w:rsidRPr="00AD47C8">
        <w:rPr>
          <w:rFonts w:ascii="Chivo" w:hAnsi="Chivo" w:cs="Chivo"/>
          <w:b/>
          <w:bCs/>
          <w:sz w:val="22"/>
          <w:szCs w:val="22"/>
        </w:rPr>
        <w:t xml:space="preserve">. </w:t>
      </w:r>
      <w:r>
        <w:rPr>
          <w:rFonts w:ascii="Chivo" w:hAnsi="Chivo" w:cs="Chivo"/>
          <w:b/>
          <w:bCs/>
          <w:sz w:val="22"/>
          <w:szCs w:val="22"/>
        </w:rPr>
        <w:t xml:space="preserve">Actividades </w:t>
      </w:r>
      <w:r w:rsidRPr="006C4A16">
        <w:rPr>
          <w:rFonts w:ascii="Chivo" w:hAnsi="Chivo" w:cs="Chivo"/>
          <w:b/>
          <w:bCs/>
          <w:sz w:val="22"/>
          <w:szCs w:val="22"/>
        </w:rPr>
        <w:t xml:space="preserve">económicas que cumplen </w:t>
      </w:r>
      <w:r w:rsidRPr="00AD47C8">
        <w:rPr>
          <w:rFonts w:ascii="Chivo" w:hAnsi="Chivo" w:cs="Chivo"/>
          <w:b/>
          <w:bCs/>
          <w:sz w:val="22"/>
          <w:szCs w:val="22"/>
        </w:rPr>
        <w:t>los requisitos establecidos en el artículo 3 de la presente convocatoria y para los que se solicita la ayuda</w:t>
      </w:r>
      <w:r>
        <w:rPr>
          <w:rFonts w:ascii="Chivo" w:hAnsi="Chivo" w:cs="Chivo"/>
          <w:b/>
          <w:bCs/>
          <w:sz w:val="22"/>
          <w:szCs w:val="22"/>
        </w:rPr>
        <w:t xml:space="preserve">, al estar sus titulares empadronados en esta entidad local </w:t>
      </w:r>
      <w:r w:rsidRPr="007F0508">
        <w:rPr>
          <w:rFonts w:ascii="Chivo" w:eastAsiaTheme="minorHAnsi" w:hAnsi="Chivo" w:cs="Chivo"/>
          <w:sz w:val="22"/>
          <w:szCs w:val="22"/>
        </w:rPr>
        <w:t>con anterioridad a la fecha de publicación en el BOP del extracto de la convocatoria y continúan estándolo de manera ininterrumpida a fecha de la presentación de la solicitud:</w:t>
      </w:r>
    </w:p>
    <w:p w14:paraId="111C1990" w14:textId="77777777" w:rsidR="00230171" w:rsidRPr="007F0508" w:rsidRDefault="00230171" w:rsidP="00230171">
      <w:pPr>
        <w:spacing w:after="160" w:line="259" w:lineRule="auto"/>
        <w:jc w:val="both"/>
        <w:rPr>
          <w:rFonts w:ascii="Chivo" w:hAnsi="Chivo" w:cs="Chivo"/>
          <w:b/>
          <w:bCs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1960"/>
        <w:gridCol w:w="965"/>
        <w:gridCol w:w="2161"/>
        <w:gridCol w:w="1116"/>
      </w:tblGrid>
      <w:tr w:rsidR="00230171" w:rsidRPr="00C51B15" w14:paraId="7DA168AD" w14:textId="77777777" w:rsidTr="0094503C">
        <w:trPr>
          <w:trHeight w:hRule="exact" w:val="170"/>
          <w:jc w:val="center"/>
        </w:trPr>
        <w:tc>
          <w:tcPr>
            <w:tcW w:w="456" w:type="dxa"/>
          </w:tcPr>
          <w:p w14:paraId="7E0D543E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1960" w:type="dxa"/>
          </w:tcPr>
          <w:p w14:paraId="6065D1CC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 w:rsidRPr="00C51B15">
              <w:rPr>
                <w:rFonts w:ascii="Chivo" w:hAnsi="Chivo" w:cs="Chivo"/>
                <w:sz w:val="16"/>
                <w:szCs w:val="16"/>
              </w:rPr>
              <w:t>Titular</w:t>
            </w:r>
            <w:r>
              <w:rPr>
                <w:rFonts w:ascii="Chivo" w:hAnsi="Chivo" w:cs="Chivo"/>
                <w:sz w:val="16"/>
                <w:szCs w:val="16"/>
              </w:rPr>
              <w:t xml:space="preserve"> de la actividad</w:t>
            </w:r>
          </w:p>
        </w:tc>
        <w:tc>
          <w:tcPr>
            <w:tcW w:w="965" w:type="dxa"/>
          </w:tcPr>
          <w:p w14:paraId="3D2E61F1" w14:textId="77777777" w:rsidR="00230171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>
              <w:rPr>
                <w:rFonts w:ascii="Chivo" w:hAnsi="Chivo" w:cs="Chivo"/>
                <w:sz w:val="16"/>
                <w:szCs w:val="16"/>
              </w:rPr>
              <w:t>DNI/NIE</w:t>
            </w:r>
          </w:p>
        </w:tc>
        <w:tc>
          <w:tcPr>
            <w:tcW w:w="2161" w:type="dxa"/>
          </w:tcPr>
          <w:p w14:paraId="3770246E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>
              <w:rPr>
                <w:rFonts w:ascii="Chivo" w:hAnsi="Chivo" w:cs="Chivo"/>
                <w:sz w:val="16"/>
                <w:szCs w:val="16"/>
              </w:rPr>
              <w:t>Nombre/Razón social</w:t>
            </w:r>
          </w:p>
        </w:tc>
        <w:tc>
          <w:tcPr>
            <w:tcW w:w="1116" w:type="dxa"/>
          </w:tcPr>
          <w:p w14:paraId="64326D8B" w14:textId="77777777" w:rsidR="00230171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>
              <w:rPr>
                <w:rFonts w:ascii="Chivo" w:hAnsi="Chivo" w:cs="Chivo"/>
                <w:sz w:val="16"/>
                <w:szCs w:val="16"/>
              </w:rPr>
              <w:t>CIF</w:t>
            </w:r>
          </w:p>
        </w:tc>
      </w:tr>
      <w:tr w:rsidR="00230171" w:rsidRPr="00C51B15" w14:paraId="0BE9BBC0" w14:textId="77777777" w:rsidTr="0094503C">
        <w:trPr>
          <w:trHeight w:hRule="exact" w:val="170"/>
          <w:jc w:val="center"/>
        </w:trPr>
        <w:tc>
          <w:tcPr>
            <w:tcW w:w="456" w:type="dxa"/>
          </w:tcPr>
          <w:p w14:paraId="3439A65D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>
              <w:rPr>
                <w:rFonts w:ascii="Chivo" w:hAnsi="Chivo" w:cs="Chivo"/>
                <w:sz w:val="16"/>
                <w:szCs w:val="16"/>
              </w:rPr>
              <w:t>1.</w:t>
            </w:r>
          </w:p>
        </w:tc>
        <w:tc>
          <w:tcPr>
            <w:tcW w:w="1960" w:type="dxa"/>
          </w:tcPr>
          <w:p w14:paraId="22B01ED2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965" w:type="dxa"/>
          </w:tcPr>
          <w:p w14:paraId="599B1A61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2161" w:type="dxa"/>
          </w:tcPr>
          <w:p w14:paraId="2E4FEF01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1116" w:type="dxa"/>
          </w:tcPr>
          <w:p w14:paraId="4B90C531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</w:tr>
      <w:tr w:rsidR="00230171" w:rsidRPr="00C51B15" w14:paraId="578B3C0D" w14:textId="77777777" w:rsidTr="0094503C">
        <w:trPr>
          <w:trHeight w:hRule="exact" w:val="170"/>
          <w:jc w:val="center"/>
        </w:trPr>
        <w:tc>
          <w:tcPr>
            <w:tcW w:w="456" w:type="dxa"/>
          </w:tcPr>
          <w:p w14:paraId="20D46B26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>
              <w:rPr>
                <w:rFonts w:ascii="Chivo" w:hAnsi="Chivo" w:cs="Chivo"/>
                <w:sz w:val="16"/>
                <w:szCs w:val="16"/>
              </w:rPr>
              <w:t>2.</w:t>
            </w:r>
          </w:p>
        </w:tc>
        <w:tc>
          <w:tcPr>
            <w:tcW w:w="1960" w:type="dxa"/>
          </w:tcPr>
          <w:p w14:paraId="101F65B4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965" w:type="dxa"/>
          </w:tcPr>
          <w:p w14:paraId="1F8D5627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2161" w:type="dxa"/>
          </w:tcPr>
          <w:p w14:paraId="0C2ECCA5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1116" w:type="dxa"/>
          </w:tcPr>
          <w:p w14:paraId="7A6D8B70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</w:tr>
      <w:tr w:rsidR="00230171" w:rsidRPr="00C51B15" w14:paraId="2C2861E8" w14:textId="77777777" w:rsidTr="0094503C">
        <w:trPr>
          <w:trHeight w:hRule="exact" w:val="170"/>
          <w:jc w:val="center"/>
        </w:trPr>
        <w:tc>
          <w:tcPr>
            <w:tcW w:w="456" w:type="dxa"/>
          </w:tcPr>
          <w:p w14:paraId="138B9C03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>
              <w:rPr>
                <w:rFonts w:ascii="Chivo" w:hAnsi="Chivo" w:cs="Chivo"/>
                <w:sz w:val="16"/>
                <w:szCs w:val="16"/>
              </w:rPr>
              <w:t>3.</w:t>
            </w:r>
          </w:p>
        </w:tc>
        <w:tc>
          <w:tcPr>
            <w:tcW w:w="1960" w:type="dxa"/>
          </w:tcPr>
          <w:p w14:paraId="6DECD808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965" w:type="dxa"/>
          </w:tcPr>
          <w:p w14:paraId="3228ACE8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2161" w:type="dxa"/>
          </w:tcPr>
          <w:p w14:paraId="5D7E1FD0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1116" w:type="dxa"/>
          </w:tcPr>
          <w:p w14:paraId="4A975F1B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</w:tr>
      <w:tr w:rsidR="00230171" w:rsidRPr="00C51B15" w14:paraId="31BE928E" w14:textId="77777777" w:rsidTr="0094503C">
        <w:trPr>
          <w:trHeight w:hRule="exact" w:val="170"/>
          <w:jc w:val="center"/>
        </w:trPr>
        <w:tc>
          <w:tcPr>
            <w:tcW w:w="456" w:type="dxa"/>
          </w:tcPr>
          <w:p w14:paraId="2440C59E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  <w:r>
              <w:rPr>
                <w:rFonts w:ascii="Chivo" w:hAnsi="Chivo" w:cs="Chivo"/>
                <w:sz w:val="16"/>
                <w:szCs w:val="16"/>
              </w:rPr>
              <w:t>…</w:t>
            </w:r>
          </w:p>
        </w:tc>
        <w:tc>
          <w:tcPr>
            <w:tcW w:w="1960" w:type="dxa"/>
          </w:tcPr>
          <w:p w14:paraId="63EA0B0C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965" w:type="dxa"/>
          </w:tcPr>
          <w:p w14:paraId="24B6C498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2161" w:type="dxa"/>
          </w:tcPr>
          <w:p w14:paraId="12A0D104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1116" w:type="dxa"/>
          </w:tcPr>
          <w:p w14:paraId="3E7F391B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</w:tr>
      <w:tr w:rsidR="00230171" w:rsidRPr="00C51B15" w14:paraId="1BE041FB" w14:textId="77777777" w:rsidTr="0094503C">
        <w:trPr>
          <w:trHeight w:hRule="exact" w:val="170"/>
          <w:jc w:val="center"/>
        </w:trPr>
        <w:tc>
          <w:tcPr>
            <w:tcW w:w="456" w:type="dxa"/>
          </w:tcPr>
          <w:p w14:paraId="770931F1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1960" w:type="dxa"/>
          </w:tcPr>
          <w:p w14:paraId="36CDDB05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965" w:type="dxa"/>
          </w:tcPr>
          <w:p w14:paraId="12581B06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2161" w:type="dxa"/>
          </w:tcPr>
          <w:p w14:paraId="59115E3D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  <w:tc>
          <w:tcPr>
            <w:tcW w:w="1116" w:type="dxa"/>
          </w:tcPr>
          <w:p w14:paraId="0A5938AF" w14:textId="77777777" w:rsidR="00230171" w:rsidRPr="00C51B15" w:rsidRDefault="00230171" w:rsidP="0094503C">
            <w:pPr>
              <w:spacing w:after="160" w:line="259" w:lineRule="auto"/>
              <w:jc w:val="both"/>
              <w:rPr>
                <w:rFonts w:ascii="Chivo" w:hAnsi="Chivo" w:cs="Chivo"/>
                <w:sz w:val="16"/>
                <w:szCs w:val="16"/>
              </w:rPr>
            </w:pPr>
          </w:p>
        </w:tc>
      </w:tr>
    </w:tbl>
    <w:p w14:paraId="054FFAB3" w14:textId="77777777" w:rsidR="00230171" w:rsidRDefault="00230171" w:rsidP="00230171">
      <w:pPr>
        <w:spacing w:after="160" w:line="259" w:lineRule="auto"/>
        <w:jc w:val="both"/>
        <w:rPr>
          <w:rFonts w:ascii="Chivo" w:hAnsi="Chivo" w:cs="Chivo"/>
          <w:sz w:val="22"/>
          <w:szCs w:val="22"/>
        </w:rPr>
      </w:pPr>
    </w:p>
    <w:p w14:paraId="68516790" w14:textId="77777777" w:rsidR="00230171" w:rsidRDefault="00230171" w:rsidP="00230171">
      <w:pPr>
        <w:spacing w:after="160" w:line="259" w:lineRule="auto"/>
        <w:jc w:val="both"/>
        <w:rPr>
          <w:rFonts w:ascii="Chivo" w:hAnsi="Chivo" w:cs="Chivo"/>
          <w:sz w:val="22"/>
          <w:szCs w:val="22"/>
        </w:rPr>
      </w:pPr>
      <w:r>
        <w:rPr>
          <w:rFonts w:ascii="Chivo" w:hAnsi="Chivo" w:cs="Chivo"/>
          <w:sz w:val="22"/>
          <w:szCs w:val="22"/>
        </w:rPr>
        <w:t>Por cada titular de actividad se aporta:</w:t>
      </w:r>
    </w:p>
    <w:p w14:paraId="15FEE48B" w14:textId="77777777" w:rsidR="00230171" w:rsidRDefault="00230171" w:rsidP="00230171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="Chivo" w:hAnsi="Chivo" w:cs="Chivo"/>
          <w:sz w:val="22"/>
          <w:szCs w:val="22"/>
        </w:rPr>
      </w:pPr>
      <w:r w:rsidRPr="00A34FA0">
        <w:rPr>
          <w:rFonts w:ascii="Chivo" w:hAnsi="Chivo" w:cs="Chivo"/>
          <w:sz w:val="22"/>
          <w:szCs w:val="22"/>
        </w:rPr>
        <w:t>Certificado de empadronamiento</w:t>
      </w:r>
      <w:r>
        <w:rPr>
          <w:rFonts w:ascii="Chivo" w:hAnsi="Chivo" w:cs="Chivo"/>
          <w:sz w:val="22"/>
          <w:szCs w:val="22"/>
        </w:rPr>
        <w:t xml:space="preserve"> histórico</w:t>
      </w:r>
      <w:r w:rsidRPr="00A34FA0">
        <w:rPr>
          <w:rFonts w:ascii="Chivo" w:hAnsi="Chivo" w:cs="Chivo"/>
          <w:sz w:val="22"/>
          <w:szCs w:val="22"/>
        </w:rPr>
        <w:t>.</w:t>
      </w:r>
    </w:p>
    <w:p w14:paraId="6E926B2E" w14:textId="77777777" w:rsidR="00230171" w:rsidRPr="00A34FA0" w:rsidRDefault="00230171" w:rsidP="00230171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="Chivo" w:hAnsi="Chivo" w:cs="Chivo"/>
          <w:sz w:val="22"/>
          <w:szCs w:val="22"/>
        </w:rPr>
      </w:pPr>
      <w:r w:rsidRPr="00A34FA0">
        <w:rPr>
          <w:rFonts w:ascii="Chivo" w:hAnsi="Chivo" w:cs="Chivo"/>
          <w:sz w:val="22"/>
          <w:szCs w:val="22"/>
        </w:rPr>
        <w:t>Documentación recibida (según art 6.</w:t>
      </w:r>
      <w:r>
        <w:rPr>
          <w:rFonts w:ascii="Chivo" w:hAnsi="Chivo" w:cs="Chivo"/>
          <w:sz w:val="22"/>
          <w:szCs w:val="22"/>
        </w:rPr>
        <w:t>2</w:t>
      </w:r>
      <w:r w:rsidRPr="00A34FA0">
        <w:rPr>
          <w:rFonts w:ascii="Chivo" w:hAnsi="Chivo" w:cs="Chivo"/>
          <w:sz w:val="22"/>
          <w:szCs w:val="22"/>
        </w:rPr>
        <w:t>.2.)</w:t>
      </w:r>
    </w:p>
    <w:p w14:paraId="0226B6E1" w14:textId="77777777" w:rsidR="00230171" w:rsidRDefault="00230171" w:rsidP="00230171">
      <w:pPr>
        <w:spacing w:after="160" w:line="259" w:lineRule="auto"/>
        <w:jc w:val="both"/>
        <w:rPr>
          <w:rFonts w:ascii="Chivo" w:hAnsi="Chivo" w:cs="Chivo"/>
          <w:sz w:val="22"/>
          <w:szCs w:val="22"/>
        </w:rPr>
      </w:pPr>
    </w:p>
    <w:p w14:paraId="22429042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 xml:space="preserve">La entidad, </w:t>
      </w:r>
      <w:r w:rsidRPr="00AD47C8">
        <w:rPr>
          <w:rFonts w:ascii="Chivo" w:hAnsi="Chivo" w:cs="Chivo"/>
          <w:b/>
          <w:bCs/>
          <w:sz w:val="22"/>
          <w:szCs w:val="22"/>
        </w:rPr>
        <w:t>SOLICITA:</w:t>
      </w:r>
    </w:p>
    <w:p w14:paraId="6EA5087F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Que previos los trámites oportunos, sea admitida la presente solicitud y, en su virtud, le sea concedida la subvención a que haya lugar.</w:t>
      </w:r>
    </w:p>
    <w:p w14:paraId="4C43DCC8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b/>
          <w:bCs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Asimismo,</w:t>
      </w:r>
      <w:r w:rsidRPr="00AD47C8">
        <w:rPr>
          <w:rFonts w:ascii="Chivo" w:hAnsi="Chivo" w:cs="Chivo"/>
          <w:b/>
          <w:bCs/>
          <w:sz w:val="22"/>
          <w:szCs w:val="22"/>
        </w:rPr>
        <w:t xml:space="preserve"> DECLARA:</w:t>
      </w:r>
    </w:p>
    <w:p w14:paraId="6279CD2E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a) Que está incluido como municipio/ELA en la tabla 1.</w:t>
      </w:r>
    </w:p>
    <w:p w14:paraId="75C14675" w14:textId="77777777" w:rsidR="00230171" w:rsidRPr="00AD47C8" w:rsidRDefault="00230171" w:rsidP="00230171">
      <w:pPr>
        <w:spacing w:after="160" w:line="259" w:lineRule="auto"/>
        <w:jc w:val="both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b) Que se compromete a comunicar a esa Diputación cualquier modificación de las circunstancias que hayan sido tenidas en cuenta para el otorgamiento de la subvención.</w:t>
      </w:r>
    </w:p>
    <w:p w14:paraId="12B8F429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 xml:space="preserve">La entidad </w:t>
      </w:r>
      <w:r w:rsidRPr="00AD47C8">
        <w:rPr>
          <w:rFonts w:ascii="Chivo" w:hAnsi="Chivo" w:cs="Chivo"/>
          <w:b/>
          <w:bCs/>
          <w:sz w:val="22"/>
          <w:szCs w:val="22"/>
        </w:rPr>
        <w:t>AUTORIZA</w:t>
      </w:r>
      <w:r w:rsidRPr="00AD47C8">
        <w:rPr>
          <w:rFonts w:ascii="Chivo" w:hAnsi="Chivo" w:cs="Chivo"/>
          <w:sz w:val="22"/>
          <w:szCs w:val="22"/>
        </w:rPr>
        <w:t>:</w:t>
      </w:r>
    </w:p>
    <w:p w14:paraId="5C7B93E5" w14:textId="77777777" w:rsidR="00230171" w:rsidRPr="00AD47C8" w:rsidRDefault="00230171" w:rsidP="00230171">
      <w:pPr>
        <w:spacing w:after="160" w:line="259" w:lineRule="auto"/>
        <w:jc w:val="both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A la Diputación de Granada a utilizar la dirección de correo electrónico que aparece en este Anexo para recibir los distintos avisos de notificación y comunicaciones relacionadas con este plan.</w:t>
      </w:r>
    </w:p>
    <w:p w14:paraId="0BE5B194" w14:textId="77777777" w:rsidR="00230171" w:rsidRPr="00AD47C8" w:rsidRDefault="00230171" w:rsidP="00230171">
      <w:pPr>
        <w:spacing w:after="160" w:line="259" w:lineRule="auto"/>
        <w:jc w:val="center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En .............................................., a ........ de ........................... de 2026.</w:t>
      </w:r>
    </w:p>
    <w:p w14:paraId="05DA3823" w14:textId="77777777" w:rsidR="00230171" w:rsidRPr="00AD47C8" w:rsidRDefault="00230171" w:rsidP="00230171">
      <w:pPr>
        <w:spacing w:after="160" w:line="259" w:lineRule="auto"/>
        <w:jc w:val="center"/>
        <w:rPr>
          <w:rFonts w:ascii="Chivo" w:hAnsi="Chivo" w:cs="Chivo"/>
          <w:sz w:val="22"/>
          <w:szCs w:val="22"/>
        </w:rPr>
      </w:pPr>
    </w:p>
    <w:p w14:paraId="1FA84120" w14:textId="77777777" w:rsidR="00230171" w:rsidRPr="00AD47C8" w:rsidRDefault="00230171" w:rsidP="00230171">
      <w:pPr>
        <w:spacing w:after="160" w:line="259" w:lineRule="auto"/>
        <w:jc w:val="center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>Firma y sello del representante de la entidad,</w:t>
      </w:r>
    </w:p>
    <w:p w14:paraId="14D73B20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</w:rPr>
      </w:pPr>
    </w:p>
    <w:p w14:paraId="2003ED94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51BE0E06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032CCC0F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689D00B0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6A304457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58BABDBB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0F0DA001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18BFFD83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186D5871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35E6B653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6EED6EBB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25BE014F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0544F378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413CE5CF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</w:p>
    <w:p w14:paraId="58491E46" w14:textId="77777777" w:rsidR="00230171" w:rsidRPr="00AD47C8" w:rsidRDefault="00230171" w:rsidP="00230171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AD47C8">
        <w:rPr>
          <w:rFonts w:ascii="Chivo" w:hAnsi="Chivo" w:cs="Chivo"/>
          <w:sz w:val="22"/>
          <w:szCs w:val="22"/>
        </w:rPr>
        <w:t xml:space="preserve">Ilmo. Sr. </w:t>
      </w:r>
      <w:proofErr w:type="gramStart"/>
      <w:r w:rsidRPr="00AD47C8">
        <w:rPr>
          <w:rFonts w:ascii="Chivo" w:hAnsi="Chivo" w:cs="Chivo"/>
          <w:sz w:val="22"/>
          <w:szCs w:val="22"/>
        </w:rPr>
        <w:t>Presidente</w:t>
      </w:r>
      <w:proofErr w:type="gramEnd"/>
      <w:r w:rsidRPr="00AD47C8">
        <w:rPr>
          <w:rFonts w:ascii="Chivo" w:hAnsi="Chivo" w:cs="Chivo"/>
          <w:sz w:val="22"/>
          <w:szCs w:val="22"/>
        </w:rPr>
        <w:t xml:space="preserve"> de la Diputación Provincial de Granada.</w:t>
      </w:r>
    </w:p>
    <w:p w14:paraId="63802D3F" w14:textId="690A9AAD" w:rsidR="00CF51F5" w:rsidRPr="009C639F" w:rsidRDefault="00CF51F5" w:rsidP="00230171">
      <w:pPr>
        <w:spacing w:after="160" w:line="259" w:lineRule="auto"/>
        <w:jc w:val="center"/>
        <w:rPr>
          <w:rFonts w:ascii="Chivo" w:hAnsi="Chivo" w:cs="Chivo"/>
          <w:sz w:val="22"/>
          <w:szCs w:val="22"/>
        </w:rPr>
      </w:pPr>
    </w:p>
    <w:sectPr w:rsidR="00CF51F5" w:rsidRPr="009C639F" w:rsidSect="00644E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41" w:right="1418" w:bottom="1418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5ED73" w14:textId="77777777" w:rsidR="00A84B4C" w:rsidRDefault="00A84B4C" w:rsidP="00F26B6B">
      <w:r>
        <w:separator/>
      </w:r>
    </w:p>
  </w:endnote>
  <w:endnote w:type="continuationSeparator" w:id="0">
    <w:p w14:paraId="5A59510F" w14:textId="77777777" w:rsidR="00A84B4C" w:rsidRDefault="00A84B4C" w:rsidP="00F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-Medium">
    <w:altName w:val="Chiv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8FA8" w14:textId="77777777" w:rsidR="005B1911" w:rsidRDefault="005B19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EEBCA" w14:textId="77777777" w:rsidR="00F26B6B" w:rsidRPr="00A004AA" w:rsidRDefault="00F26B6B" w:rsidP="00D43F51">
    <w:pPr>
      <w:pStyle w:val="Piedepgina"/>
      <w:tabs>
        <w:tab w:val="clear" w:pos="8838"/>
        <w:tab w:val="right" w:pos="9923"/>
      </w:tabs>
      <w:ind w:left="-426" w:right="-291"/>
      <w:jc w:val="both"/>
      <w:rPr>
        <w:rFonts w:ascii="Chivo" w:hAnsi="Chivo" w:cs="Chivo"/>
        <w:color w:val="173A4E"/>
        <w:sz w:val="16"/>
        <w:szCs w:val="16"/>
      </w:rPr>
    </w:pPr>
    <w:r w:rsidRPr="00A004AA">
      <w:rPr>
        <w:rFonts w:ascii="Chivo" w:hAnsi="Chivo" w:cs="Chivo"/>
        <w:color w:val="173A4E"/>
        <w:sz w:val="16"/>
        <w:szCs w:val="16"/>
      </w:rPr>
      <w:t xml:space="preserve">Periodista Barrios Talavera, 1 – 18014 Granada </w:t>
    </w:r>
    <w:r w:rsidRPr="00A004AA">
      <w:rPr>
        <w:rFonts w:ascii="Chivo" w:hAnsi="Chivo" w:cs="Chivo"/>
        <w:color w:val="173A4E"/>
        <w:sz w:val="16"/>
        <w:szCs w:val="16"/>
      </w:rPr>
      <w:tab/>
    </w:r>
    <w:r w:rsidRPr="00A004AA">
      <w:rPr>
        <w:rFonts w:ascii="Chivo" w:hAnsi="Chivo" w:cs="Chivo"/>
        <w:color w:val="173A4E"/>
        <w:sz w:val="16"/>
        <w:szCs w:val="16"/>
      </w:rPr>
      <w:tab/>
      <w:t xml:space="preserve">+34 958 24 </w:t>
    </w:r>
    <w:r w:rsidR="00392FDC">
      <w:rPr>
        <w:rFonts w:ascii="Chivo" w:hAnsi="Chivo" w:cs="Chivo"/>
        <w:color w:val="173A4E"/>
        <w:sz w:val="16"/>
        <w:szCs w:val="16"/>
      </w:rPr>
      <w:t>7</w:t>
    </w:r>
    <w:r w:rsidR="005B1911">
      <w:rPr>
        <w:rFonts w:ascii="Chivo" w:hAnsi="Chivo" w:cs="Chivo"/>
        <w:color w:val="173A4E"/>
        <w:sz w:val="16"/>
        <w:szCs w:val="16"/>
      </w:rPr>
      <w:t>5</w:t>
    </w:r>
    <w:r w:rsidRPr="00A004AA">
      <w:rPr>
        <w:rFonts w:ascii="Chivo" w:hAnsi="Chivo" w:cs="Chivo"/>
        <w:color w:val="173A4E"/>
        <w:sz w:val="16"/>
        <w:szCs w:val="16"/>
      </w:rPr>
      <w:t xml:space="preserve"> </w:t>
    </w:r>
    <w:r w:rsidR="005B1911">
      <w:rPr>
        <w:rFonts w:ascii="Chivo" w:hAnsi="Chivo" w:cs="Chivo"/>
        <w:color w:val="173A4E"/>
        <w:sz w:val="16"/>
        <w:szCs w:val="16"/>
      </w:rPr>
      <w:t>72</w:t>
    </w:r>
    <w:r w:rsidR="00573264">
      <w:rPr>
        <w:rFonts w:ascii="Chivo" w:hAnsi="Chivo" w:cs="Chivo"/>
        <w:color w:val="173A4E"/>
        <w:sz w:val="16"/>
        <w:szCs w:val="16"/>
      </w:rPr>
      <w:t xml:space="preserve">    </w:t>
    </w:r>
    <w:r w:rsidRPr="00A004AA">
      <w:rPr>
        <w:rFonts w:ascii="Chivo" w:hAnsi="Chivo" w:cs="Chivo"/>
        <w:color w:val="173A4E"/>
        <w:sz w:val="16"/>
        <w:szCs w:val="16"/>
      </w:rPr>
      <w:t xml:space="preserve">   </w:t>
    </w:r>
    <w:r w:rsidR="005B1911">
      <w:rPr>
        <w:rFonts w:ascii="Chivo" w:hAnsi="Chivo" w:cs="Chivo"/>
        <w:color w:val="173A4E"/>
        <w:sz w:val="16"/>
        <w:szCs w:val="16"/>
      </w:rPr>
      <w:t>retodemografico</w:t>
    </w:r>
    <w:r w:rsidRPr="00A004AA">
      <w:rPr>
        <w:rFonts w:ascii="Chivo" w:hAnsi="Chivo" w:cs="Chivo"/>
        <w:color w:val="173A4E"/>
        <w:sz w:val="16"/>
        <w:szCs w:val="16"/>
      </w:rPr>
      <w:t>@dipgra.es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73D3" w14:textId="77777777" w:rsidR="005B1911" w:rsidRDefault="005B19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8901" w14:textId="77777777" w:rsidR="00A84B4C" w:rsidRDefault="00A84B4C" w:rsidP="00F26B6B">
      <w:r>
        <w:separator/>
      </w:r>
    </w:p>
  </w:footnote>
  <w:footnote w:type="continuationSeparator" w:id="0">
    <w:p w14:paraId="51D0F163" w14:textId="77777777" w:rsidR="00A84B4C" w:rsidRDefault="00A84B4C" w:rsidP="00F2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4AFA" w14:textId="77777777" w:rsidR="005B1911" w:rsidRDefault="005B19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03F62" w14:textId="29615415" w:rsidR="00A004AA" w:rsidRPr="00E24001" w:rsidRDefault="00A84B4C" w:rsidP="00D43F51">
    <w:pPr>
      <w:pStyle w:val="Encabezado"/>
      <w:tabs>
        <w:tab w:val="clear" w:pos="4419"/>
        <w:tab w:val="clear" w:pos="8838"/>
      </w:tabs>
      <w:rPr>
        <w:rFonts w:ascii="Chivo" w:hAnsi="Chivo" w:cs="Chivo"/>
        <w:noProof/>
        <w:lang w:val="es-ES_tradnl" w:eastAsia="es-ES_tradn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A809A3F" wp14:editId="1CE21C38">
          <wp:simplePos x="0" y="0"/>
          <wp:positionH relativeFrom="column">
            <wp:posOffset>-892810</wp:posOffset>
          </wp:positionH>
          <wp:positionV relativeFrom="paragraph">
            <wp:posOffset>0</wp:posOffset>
          </wp:positionV>
          <wp:extent cx="7502525" cy="91122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04AA">
      <w:rPr>
        <w:noProof/>
        <w:lang w:val="es-ES_tradnl" w:eastAsia="es-ES_tradnl"/>
      </w:rPr>
      <w:t xml:space="preserve">    </w:t>
    </w:r>
    <w:r w:rsidR="00D43F51">
      <w:rPr>
        <w:noProof/>
        <w:lang w:val="es-ES_tradnl" w:eastAsia="es-ES_tradnl"/>
      </w:rPr>
      <w:tab/>
    </w:r>
  </w:p>
  <w:p w14:paraId="0CFC45F7" w14:textId="77777777" w:rsidR="00A004AA" w:rsidRPr="00E24001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4514D821" w14:textId="77777777" w:rsidR="00A004AA" w:rsidRPr="00E24001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4BB43F72" w14:textId="77777777" w:rsidR="00F26B6B" w:rsidRPr="0020528C" w:rsidRDefault="005B1911" w:rsidP="00573264">
    <w:pPr>
      <w:pStyle w:val="Encabezado"/>
      <w:tabs>
        <w:tab w:val="clear" w:pos="4419"/>
        <w:tab w:val="clear" w:pos="8838"/>
      </w:tabs>
      <w:ind w:right="-575"/>
      <w:jc w:val="right"/>
      <w:rPr>
        <w:rFonts w:ascii="Chivo" w:hAnsi="Chivo" w:cs="Chivo"/>
        <w:color w:val="173A4E"/>
        <w:sz w:val="18"/>
        <w:szCs w:val="18"/>
      </w:rPr>
    </w:pPr>
    <w:r>
      <w:rPr>
        <w:rFonts w:ascii="Chivo" w:hAnsi="Chivo" w:cs="Chivo"/>
        <w:noProof/>
        <w:color w:val="173A4E"/>
        <w:sz w:val="18"/>
        <w:szCs w:val="18"/>
        <w:lang w:val="es-ES_tradnl" w:eastAsia="es-ES_tradnl"/>
      </w:rPr>
      <w:t>Oficina de Reto Demográfico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2084" w14:textId="77777777" w:rsidR="005B1911" w:rsidRDefault="005B19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753FC"/>
    <w:multiLevelType w:val="hybridMultilevel"/>
    <w:tmpl w:val="D4C87DE0"/>
    <w:lvl w:ilvl="0" w:tplc="CD4EC44A">
      <w:start w:val="2"/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64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4C"/>
    <w:rsid w:val="00000B56"/>
    <w:rsid w:val="00015937"/>
    <w:rsid w:val="00045DC1"/>
    <w:rsid w:val="0005606D"/>
    <w:rsid w:val="0006781B"/>
    <w:rsid w:val="00135660"/>
    <w:rsid w:val="00146BC5"/>
    <w:rsid w:val="001D7185"/>
    <w:rsid w:val="001F020F"/>
    <w:rsid w:val="001F235F"/>
    <w:rsid w:val="0020528C"/>
    <w:rsid w:val="0022430D"/>
    <w:rsid w:val="00230171"/>
    <w:rsid w:val="002922F1"/>
    <w:rsid w:val="002C0748"/>
    <w:rsid w:val="00392FDC"/>
    <w:rsid w:val="003B5639"/>
    <w:rsid w:val="004F50C6"/>
    <w:rsid w:val="00517FED"/>
    <w:rsid w:val="00535549"/>
    <w:rsid w:val="00566B67"/>
    <w:rsid w:val="00573264"/>
    <w:rsid w:val="005B1911"/>
    <w:rsid w:val="005D7149"/>
    <w:rsid w:val="00644E55"/>
    <w:rsid w:val="0074322A"/>
    <w:rsid w:val="00791129"/>
    <w:rsid w:val="007D6479"/>
    <w:rsid w:val="007E2B23"/>
    <w:rsid w:val="00800C16"/>
    <w:rsid w:val="00852C53"/>
    <w:rsid w:val="00890775"/>
    <w:rsid w:val="009B4FF6"/>
    <w:rsid w:val="009C639F"/>
    <w:rsid w:val="00A004AA"/>
    <w:rsid w:val="00A84B4C"/>
    <w:rsid w:val="00B539F8"/>
    <w:rsid w:val="00CD3030"/>
    <w:rsid w:val="00CF51F5"/>
    <w:rsid w:val="00D07C9F"/>
    <w:rsid w:val="00D43F51"/>
    <w:rsid w:val="00D55726"/>
    <w:rsid w:val="00D720FD"/>
    <w:rsid w:val="00D80DA0"/>
    <w:rsid w:val="00DE04E3"/>
    <w:rsid w:val="00E24001"/>
    <w:rsid w:val="00E54842"/>
    <w:rsid w:val="00EC6618"/>
    <w:rsid w:val="00F24EB2"/>
    <w:rsid w:val="00F2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952ACF3"/>
  <w15:chartTrackingRefBased/>
  <w15:docId w15:val="{BC07C3C5-8571-447F-BB42-4BC4E32F5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171"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B6B"/>
  </w:style>
  <w:style w:type="paragraph" w:styleId="Piedepgina">
    <w:name w:val="footer"/>
    <w:basedOn w:val="Normal"/>
    <w:link w:val="Piedepgina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B6B"/>
  </w:style>
  <w:style w:type="paragraph" w:customStyle="1" w:styleId="Standard">
    <w:name w:val="Standard"/>
    <w:rsid w:val="00573264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32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26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A84B4C"/>
    <w:pPr>
      <w:ind w:left="720"/>
      <w:contextualSpacing/>
    </w:pPr>
  </w:style>
  <w:style w:type="table" w:styleId="Tablaconcuadrcula">
    <w:name w:val="Table Grid"/>
    <w:basedOn w:val="Tablanormal"/>
    <w:uiPriority w:val="39"/>
    <w:rsid w:val="00A84B4C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_MLUISA\Desktop\Folio%20Pres-reto%20(004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Folio Pres-reto (004)</Template>
  <TotalTime>1</TotalTime>
  <Pages>2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POZO, MARIA LUISA</dc:creator>
  <cp:keywords/>
  <dc:description/>
  <cp:lastModifiedBy>F VI</cp:lastModifiedBy>
  <cp:revision>3</cp:revision>
  <cp:lastPrinted>2025-12-01T11:39:00Z</cp:lastPrinted>
  <dcterms:created xsi:type="dcterms:W3CDTF">2026-10-16T11:12:00Z</dcterms:created>
  <dcterms:modified xsi:type="dcterms:W3CDTF">2026-10-16T11:28:00Z</dcterms:modified>
</cp:coreProperties>
</file>