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70A3" w14:textId="57FED21C" w:rsidR="00BE0E8B" w:rsidRPr="00C85E28" w:rsidRDefault="00BE0E8B" w:rsidP="00BE0E8B">
      <w:pPr>
        <w:jc w:val="center"/>
        <w:rPr>
          <w:rFonts w:ascii="Chivo" w:hAnsi="Chivo" w:cs="Chivo"/>
          <w:b/>
          <w:bCs/>
          <w:sz w:val="22"/>
        </w:rPr>
      </w:pPr>
      <w:r w:rsidRPr="00C85E28">
        <w:rPr>
          <w:rFonts w:ascii="Chivo" w:hAnsi="Chivo" w:cs="Chivo"/>
          <w:b/>
          <w:bCs/>
          <w:sz w:val="22"/>
        </w:rPr>
        <w:t xml:space="preserve">ANEXO </w:t>
      </w:r>
      <w:r>
        <w:rPr>
          <w:rFonts w:ascii="Chivo" w:hAnsi="Chivo" w:cs="Chivo"/>
          <w:b/>
          <w:bCs/>
          <w:sz w:val="22"/>
        </w:rPr>
        <w:t>5 PUBLICIDAD</w:t>
      </w:r>
    </w:p>
    <w:p w14:paraId="363B05BE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15657280" w14:textId="737C9542" w:rsidR="00BE0E8B" w:rsidRPr="00C85E28" w:rsidRDefault="00BE0E8B" w:rsidP="00BE0E8B">
      <w:pPr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b/>
          <w:bCs/>
          <w:sz w:val="22"/>
        </w:rPr>
        <w:t xml:space="preserve">5.2.a. </w:t>
      </w:r>
      <w:r w:rsidRPr="00C85E28">
        <w:rPr>
          <w:rFonts w:ascii="Chivo" w:hAnsi="Chivo" w:cs="Chivo"/>
          <w:b/>
          <w:bCs/>
          <w:sz w:val="22"/>
        </w:rPr>
        <w:t>MODELO DE PUBLICIDAD</w:t>
      </w:r>
      <w:r>
        <w:rPr>
          <w:rFonts w:ascii="Chivo" w:hAnsi="Chivo" w:cs="Chivo"/>
          <w:b/>
          <w:bCs/>
          <w:sz w:val="22"/>
        </w:rPr>
        <w:t xml:space="preserve"> OBLIGATORIA PARA </w:t>
      </w:r>
      <w:bookmarkStart w:id="0" w:name="_Hlk242443257"/>
      <w:r>
        <w:rPr>
          <w:rFonts w:ascii="Chivo" w:hAnsi="Chivo" w:cs="Chivo"/>
          <w:b/>
          <w:bCs/>
          <w:sz w:val="22"/>
        </w:rPr>
        <w:t>EL BENEFICIARIO FINAL</w:t>
      </w:r>
      <w:bookmarkEnd w:id="0"/>
    </w:p>
    <w:p w14:paraId="6FE65FE7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68CBF209" w14:textId="16CBF6A5" w:rsidR="00BE0E8B" w:rsidRDefault="000B2E0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  <w:r>
        <w:rPr>
          <w:rFonts w:ascii="Chivo" w:hAnsi="Chivo" w:cs="Chivo"/>
          <w:b/>
          <w:bCs/>
          <w:noProof/>
          <w:color w:val="FF0000"/>
          <w:sz w:val="22"/>
        </w:rPr>
        <w:lastRenderedPageBreak/>
        <w:drawing>
          <wp:inline distT="0" distB="0" distL="0" distR="0" wp14:anchorId="29C1C31A" wp14:editId="5B28E36F">
            <wp:extent cx="5265704" cy="7446873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891" cy="745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2976" w14:textId="01F394F9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78A6C6BB" w14:textId="3122EF92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244D735B" w14:textId="4A4F3031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5AF8A23D" w14:textId="0F74E138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11F0D9C5" w14:textId="5FDF056C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09DFFC8B" w14:textId="70E82115" w:rsidR="00BE0E8B" w:rsidRDefault="00BE0E8B" w:rsidP="00BE0E8B">
      <w:pPr>
        <w:jc w:val="center"/>
        <w:rPr>
          <w:rFonts w:ascii="Chivo" w:hAnsi="Chivo" w:cs="Chivo"/>
          <w:b/>
          <w:bCs/>
          <w:color w:val="FF0000"/>
          <w:sz w:val="22"/>
        </w:rPr>
      </w:pPr>
    </w:p>
    <w:p w14:paraId="35615D7F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734C93D2" w14:textId="6AC982F0" w:rsidR="00BE0E8B" w:rsidRDefault="00BE0E8B" w:rsidP="00BE0E8B">
      <w:pPr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b/>
          <w:bCs/>
          <w:sz w:val="22"/>
        </w:rPr>
        <w:t>5.2.b. MODELO DE PUBLICIDAD COMPLEMENTARIA PARA EL BENEFICIARIO FINAL</w:t>
      </w:r>
    </w:p>
    <w:p w14:paraId="5BCFD274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4EC98D06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2533F3B3" w14:textId="77777777" w:rsidR="00BE0E8B" w:rsidRPr="009A1A76" w:rsidRDefault="00BE0E8B" w:rsidP="00BE0E8B">
      <w:pPr>
        <w:jc w:val="both"/>
        <w:rPr>
          <w:rFonts w:ascii="Chivo" w:hAnsi="Chivo" w:cs="Chivo"/>
          <w:b/>
          <w:bCs/>
          <w:sz w:val="22"/>
        </w:rPr>
      </w:pPr>
      <w:r w:rsidRPr="009A1A76">
        <w:rPr>
          <w:rFonts w:ascii="Chivo" w:hAnsi="Chivo" w:cs="Chivo"/>
          <w:sz w:val="22"/>
        </w:rPr>
        <w:t xml:space="preserve">En </w:t>
      </w:r>
      <w:r>
        <w:rPr>
          <w:rFonts w:ascii="Chivo" w:hAnsi="Chivo" w:cs="Chivo"/>
          <w:sz w:val="22"/>
        </w:rPr>
        <w:t xml:space="preserve">caso de realizar publicidad adicional a la obligatoria, </w:t>
      </w:r>
      <w:r w:rsidRPr="009A1A76">
        <w:rPr>
          <w:rFonts w:ascii="Chivo" w:hAnsi="Chivo" w:cs="Chivo"/>
          <w:sz w:val="22"/>
        </w:rPr>
        <w:t>deberá aparecer el siguiente escudo y texto:</w:t>
      </w:r>
    </w:p>
    <w:p w14:paraId="5518EFAB" w14:textId="77777777" w:rsidR="00BE0E8B" w:rsidRPr="009A1A76" w:rsidRDefault="00BE0E8B" w:rsidP="00BE0E8B">
      <w:pPr>
        <w:jc w:val="both"/>
        <w:rPr>
          <w:rFonts w:ascii="Chivo" w:hAnsi="Chivo" w:cs="Chivo"/>
          <w:sz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6325"/>
      </w:tblGrid>
      <w:tr w:rsidR="00BE0E8B" w:rsidRPr="009A1A76" w14:paraId="6B629C46" w14:textId="77777777" w:rsidTr="007B07AD">
        <w:trPr>
          <w:trHeight w:val="600"/>
          <w:jc w:val="center"/>
        </w:trPr>
        <w:tc>
          <w:tcPr>
            <w:tcW w:w="2175" w:type="dxa"/>
            <w:vMerge w:val="restart"/>
            <w:vAlign w:val="center"/>
          </w:tcPr>
          <w:p w14:paraId="38AF6490" w14:textId="77777777" w:rsidR="00BE0E8B" w:rsidRPr="009A1A76" w:rsidRDefault="00BE0E8B" w:rsidP="007B07AD">
            <w:pPr>
              <w:ind w:left="105"/>
              <w:jc w:val="both"/>
              <w:rPr>
                <w:rFonts w:ascii="Chivo" w:hAnsi="Chivo" w:cs="Chivo"/>
                <w:sz w:val="22"/>
              </w:rPr>
            </w:pPr>
            <w:r w:rsidRPr="009A1A76">
              <w:rPr>
                <w:rFonts w:ascii="Chivo" w:hAnsi="Chivo" w:cs="Chivo"/>
                <w:noProof/>
                <w:sz w:val="22"/>
                <w:lang w:eastAsia="es-ES"/>
              </w:rPr>
              <w:drawing>
                <wp:inline distT="0" distB="0" distL="0" distR="0" wp14:anchorId="298F53C0" wp14:editId="7A8CAD2F">
                  <wp:extent cx="1102720" cy="778760"/>
                  <wp:effectExtent l="0" t="0" r="2540" b="254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35" cy="779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5" w:type="dxa"/>
          </w:tcPr>
          <w:p w14:paraId="3BB1C24D" w14:textId="77777777" w:rsidR="00BE0E8B" w:rsidRPr="000B2E0B" w:rsidRDefault="00BE0E8B" w:rsidP="007B07AD">
            <w:pPr>
              <w:jc w:val="center"/>
              <w:rPr>
                <w:rFonts w:ascii="Chivo" w:hAnsi="Chivo" w:cs="Chivo"/>
                <w:sz w:val="22"/>
              </w:rPr>
            </w:pPr>
            <w:r>
              <w:rPr>
                <w:rFonts w:ascii="Chivo" w:hAnsi="Chivo" w:cs="Chivo"/>
                <w:sz w:val="22"/>
              </w:rPr>
              <w:t xml:space="preserve">Convocatoria de </w:t>
            </w:r>
            <w:r w:rsidRPr="000B2E0B">
              <w:rPr>
                <w:rFonts w:ascii="Chivo" w:hAnsi="Chivo" w:cs="Chivo"/>
                <w:sz w:val="22"/>
              </w:rPr>
              <w:t>Ayudas a la Empresas de Sectores de Proximidad 2026</w:t>
            </w:r>
          </w:p>
          <w:p w14:paraId="2D77E395" w14:textId="77777777" w:rsidR="00BE0E8B" w:rsidRPr="009A1A76" w:rsidRDefault="00BE0E8B" w:rsidP="007B07AD">
            <w:pPr>
              <w:jc w:val="center"/>
              <w:rPr>
                <w:rFonts w:ascii="Chivo" w:hAnsi="Chivo" w:cs="Chivo"/>
                <w:sz w:val="22"/>
              </w:rPr>
            </w:pPr>
          </w:p>
        </w:tc>
      </w:tr>
      <w:tr w:rsidR="00BE0E8B" w:rsidRPr="009A1A76" w14:paraId="32E8024C" w14:textId="77777777" w:rsidTr="007B07AD">
        <w:trPr>
          <w:trHeight w:val="564"/>
          <w:jc w:val="center"/>
        </w:trPr>
        <w:tc>
          <w:tcPr>
            <w:tcW w:w="2175" w:type="dxa"/>
            <w:vMerge/>
          </w:tcPr>
          <w:p w14:paraId="41121EC5" w14:textId="77777777" w:rsidR="00BE0E8B" w:rsidRPr="009A1A76" w:rsidRDefault="00BE0E8B" w:rsidP="007B07AD">
            <w:pPr>
              <w:ind w:left="105"/>
              <w:jc w:val="both"/>
              <w:rPr>
                <w:rFonts w:ascii="Chivo" w:hAnsi="Chivo" w:cs="Chivo"/>
                <w:sz w:val="22"/>
              </w:rPr>
            </w:pPr>
          </w:p>
        </w:tc>
        <w:tc>
          <w:tcPr>
            <w:tcW w:w="6325" w:type="dxa"/>
          </w:tcPr>
          <w:p w14:paraId="6F33306C" w14:textId="77777777" w:rsidR="00BE0E8B" w:rsidRDefault="00BE0E8B" w:rsidP="007B07AD">
            <w:pPr>
              <w:ind w:left="105"/>
              <w:jc w:val="center"/>
              <w:rPr>
                <w:rFonts w:ascii="Chivo" w:hAnsi="Chivo" w:cs="Chivo"/>
                <w:sz w:val="22"/>
              </w:rPr>
            </w:pPr>
            <w:r w:rsidRPr="009A1A76">
              <w:rPr>
                <w:rFonts w:ascii="Chivo" w:hAnsi="Chivo" w:cs="Chivo"/>
                <w:sz w:val="22"/>
              </w:rPr>
              <w:t>Subvencionado por la Diputación Provincial de Granada</w:t>
            </w:r>
            <w:r>
              <w:rPr>
                <w:rFonts w:ascii="Chivo" w:hAnsi="Chivo" w:cs="Chivo"/>
                <w:sz w:val="22"/>
              </w:rPr>
              <w:t>.</w:t>
            </w:r>
          </w:p>
          <w:p w14:paraId="19D59CAB" w14:textId="77777777" w:rsidR="00BE0E8B" w:rsidRPr="009A1A76" w:rsidRDefault="00BE0E8B" w:rsidP="007B07AD">
            <w:pPr>
              <w:ind w:left="105"/>
              <w:jc w:val="center"/>
              <w:rPr>
                <w:rFonts w:ascii="Chivo" w:hAnsi="Chivo" w:cs="Chivo"/>
                <w:b/>
                <w:bCs/>
                <w:sz w:val="22"/>
              </w:rPr>
            </w:pPr>
            <w:r>
              <w:rPr>
                <w:rFonts w:ascii="Chivo" w:hAnsi="Chivo" w:cs="Chivo"/>
                <w:sz w:val="22"/>
              </w:rPr>
              <w:t xml:space="preserve">Oficina de </w:t>
            </w:r>
            <w:r w:rsidRPr="009A1A76">
              <w:rPr>
                <w:rFonts w:ascii="Chivo" w:hAnsi="Chivo" w:cs="Chivo"/>
                <w:sz w:val="22"/>
              </w:rPr>
              <w:t>Reto Demográfico</w:t>
            </w:r>
            <w:r>
              <w:rPr>
                <w:rFonts w:ascii="Chivo" w:hAnsi="Chivo" w:cs="Chivo"/>
                <w:sz w:val="22"/>
              </w:rPr>
              <w:t>.</w:t>
            </w:r>
          </w:p>
        </w:tc>
      </w:tr>
    </w:tbl>
    <w:p w14:paraId="09ACDD9A" w14:textId="77777777" w:rsidR="00BE0E8B" w:rsidRPr="009A1A76" w:rsidRDefault="00BE0E8B" w:rsidP="00BE0E8B">
      <w:pPr>
        <w:jc w:val="both"/>
        <w:rPr>
          <w:rFonts w:ascii="Chivo" w:hAnsi="Chivo" w:cs="Chivo"/>
          <w:sz w:val="22"/>
        </w:rPr>
      </w:pPr>
    </w:p>
    <w:p w14:paraId="47BE1511" w14:textId="77777777" w:rsidR="00BE0E8B" w:rsidRPr="009A1A76" w:rsidRDefault="00BE0E8B" w:rsidP="00BE0E8B">
      <w:pPr>
        <w:jc w:val="both"/>
        <w:rPr>
          <w:rFonts w:ascii="Chivo" w:hAnsi="Chivo" w:cs="Chivo"/>
          <w:sz w:val="22"/>
        </w:rPr>
      </w:pPr>
    </w:p>
    <w:p w14:paraId="623B08E3" w14:textId="77777777" w:rsidR="00BE0E8B" w:rsidRPr="009A1A76" w:rsidRDefault="00BE0E8B" w:rsidP="00BE0E8B">
      <w:pPr>
        <w:jc w:val="both"/>
        <w:rPr>
          <w:rFonts w:ascii="Chivo" w:hAnsi="Chivo" w:cs="Chivo"/>
          <w:b/>
          <w:bCs/>
          <w:sz w:val="22"/>
        </w:rPr>
      </w:pPr>
      <w:r w:rsidRPr="009A1A76">
        <w:rPr>
          <w:rFonts w:ascii="Chivo" w:hAnsi="Chivo" w:cs="Chivo"/>
          <w:sz w:val="22"/>
        </w:rPr>
        <w:t>En caso de cuña publicitaria en radio o televisión, deberá contener el siguiente texto:</w:t>
      </w:r>
    </w:p>
    <w:p w14:paraId="0DD0D2E5" w14:textId="77777777" w:rsidR="00BE0E8B" w:rsidRPr="009A1A76" w:rsidRDefault="00BE0E8B" w:rsidP="00BE0E8B">
      <w:pPr>
        <w:jc w:val="both"/>
        <w:rPr>
          <w:rFonts w:ascii="Chivo" w:hAnsi="Chivo" w:cs="Chivo"/>
          <w:b/>
          <w:bCs/>
          <w:sz w:val="22"/>
        </w:rPr>
      </w:pPr>
    </w:p>
    <w:p w14:paraId="0D117A60" w14:textId="1F375A49" w:rsidR="00BE0E8B" w:rsidRDefault="00BE0E8B" w:rsidP="00BE0E8B">
      <w:pPr>
        <w:rPr>
          <w:rFonts w:ascii="Chivo" w:hAnsi="Chivo" w:cs="Chivo"/>
          <w:b/>
          <w:bCs/>
          <w:sz w:val="22"/>
        </w:rPr>
      </w:pPr>
      <w:r>
        <w:rPr>
          <w:rFonts w:ascii="Chivo" w:hAnsi="Chivo" w:cs="Chivo"/>
          <w:sz w:val="22"/>
        </w:rPr>
        <w:t xml:space="preserve">Ayuda a empresas de Sectores de Proximidad 2026, </w:t>
      </w:r>
      <w:r w:rsidRPr="009A1A76">
        <w:rPr>
          <w:rFonts w:ascii="Chivo" w:hAnsi="Chivo" w:cs="Chivo"/>
          <w:sz w:val="22"/>
        </w:rPr>
        <w:t>Subvencionad</w:t>
      </w:r>
      <w:r>
        <w:rPr>
          <w:rFonts w:ascii="Chivo" w:hAnsi="Chivo" w:cs="Chivo"/>
          <w:sz w:val="22"/>
        </w:rPr>
        <w:t>o</w:t>
      </w:r>
      <w:r w:rsidRPr="009A1A76">
        <w:rPr>
          <w:rFonts w:ascii="Chivo" w:hAnsi="Chivo" w:cs="Chivo"/>
          <w:sz w:val="22"/>
        </w:rPr>
        <w:t xml:space="preserve"> por la Diputación Provincial de Granada, </w:t>
      </w:r>
      <w:r>
        <w:rPr>
          <w:rFonts w:ascii="Chivo" w:hAnsi="Chivo" w:cs="Chivo"/>
          <w:sz w:val="22"/>
        </w:rPr>
        <w:t>Oficina de Reto Demográfico</w:t>
      </w:r>
    </w:p>
    <w:p w14:paraId="72906D4B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35E62229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58B9525D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5899A0F6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18C0DBC8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39BC360A" w14:textId="77777777" w:rsidR="00BE0E8B" w:rsidRDefault="00BE0E8B" w:rsidP="00BE0E8B">
      <w:pPr>
        <w:jc w:val="center"/>
        <w:rPr>
          <w:rFonts w:ascii="Chivo" w:hAnsi="Chivo" w:cs="Chivo"/>
          <w:b/>
          <w:bCs/>
          <w:sz w:val="22"/>
        </w:rPr>
      </w:pPr>
    </w:p>
    <w:p w14:paraId="1D63B45D" w14:textId="3216BAE1" w:rsidR="000B2E0B" w:rsidRDefault="000B2E0B">
      <w:pPr>
        <w:rPr>
          <w:rFonts w:ascii="Chivo" w:hAnsi="Chivo" w:cs="Chivo"/>
          <w:b/>
          <w:bCs/>
        </w:rPr>
      </w:pPr>
    </w:p>
    <w:sectPr w:rsidR="000B2E0B" w:rsidSect="005977E3">
      <w:headerReference w:type="default" r:id="rId10"/>
      <w:footerReference w:type="default" r:id="rId11"/>
      <w:pgSz w:w="11900" w:h="16840" w:code="9"/>
      <w:pgMar w:top="1758" w:right="1552" w:bottom="1361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0D91" w14:textId="77777777" w:rsidR="006E62BD" w:rsidRDefault="006E62BD" w:rsidP="00F26B6B">
      <w:r>
        <w:separator/>
      </w:r>
    </w:p>
  </w:endnote>
  <w:endnote w:type="continuationSeparator" w:id="0">
    <w:p w14:paraId="6102C669" w14:textId="77777777" w:rsidR="006E62BD" w:rsidRDefault="006E62BD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D39" w14:textId="77777777" w:rsidR="00FE576E" w:rsidRPr="00FE576E" w:rsidRDefault="00FE576E" w:rsidP="00FE576E">
    <w:pPr>
      <w:tabs>
        <w:tab w:val="center" w:pos="4419"/>
        <w:tab w:val="right" w:pos="9923"/>
      </w:tabs>
      <w:spacing w:after="160" w:line="259" w:lineRule="auto"/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FE576E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FE576E">
      <w:rPr>
        <w:rFonts w:ascii="Chivo" w:hAnsi="Chivo" w:cs="Chivo"/>
        <w:color w:val="173A4E"/>
        <w:sz w:val="16"/>
        <w:szCs w:val="16"/>
      </w:rPr>
      <w:tab/>
    </w:r>
    <w:r w:rsidRPr="00FE576E">
      <w:rPr>
        <w:rFonts w:ascii="Chivo" w:hAnsi="Chivo" w:cs="Chivo"/>
        <w:color w:val="173A4E"/>
        <w:sz w:val="16"/>
        <w:szCs w:val="16"/>
      </w:rPr>
      <w:tab/>
      <w:t>+34 958 24 75 72       retodemografico@dipgra.es</w:t>
    </w:r>
  </w:p>
  <w:p w14:paraId="0A0E33CA" w14:textId="665DBEB8" w:rsidR="00F26B6B" w:rsidRPr="00A004AA" w:rsidRDefault="00A350CD" w:rsidP="00A350CD">
    <w:pPr>
      <w:pStyle w:val="Piedepgina"/>
      <w:tabs>
        <w:tab w:val="clear" w:pos="8838"/>
        <w:tab w:val="left" w:pos="7776"/>
      </w:tabs>
      <w:ind w:left="-426" w:right="-575"/>
      <w:jc w:val="center"/>
      <w:rPr>
        <w:rFonts w:ascii="Chivo" w:hAnsi="Chivo" w:cs="Chivo"/>
        <w:color w:val="173A4E"/>
        <w:sz w:val="16"/>
        <w:szCs w:val="16"/>
      </w:rPr>
    </w:pP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 w:rsidRPr="00A350CD">
      <w:rPr>
        <w:rFonts w:ascii="Chivo" w:hAnsi="Chivo" w:cs="Chivo"/>
        <w:color w:val="173A4E"/>
        <w:sz w:val="16"/>
        <w:szCs w:val="16"/>
      </w:rPr>
      <w:fldChar w:fldCharType="begin"/>
    </w:r>
    <w:r w:rsidRPr="00A350CD">
      <w:rPr>
        <w:rFonts w:ascii="Chivo" w:hAnsi="Chivo" w:cs="Chivo"/>
        <w:color w:val="173A4E"/>
        <w:sz w:val="16"/>
        <w:szCs w:val="16"/>
      </w:rPr>
      <w:instrText>PAGE   \* MERGEFORMAT</w:instrText>
    </w:r>
    <w:r w:rsidRPr="00A350CD">
      <w:rPr>
        <w:rFonts w:ascii="Chivo" w:hAnsi="Chivo" w:cs="Chivo"/>
        <w:color w:val="173A4E"/>
        <w:sz w:val="16"/>
        <w:szCs w:val="16"/>
      </w:rPr>
      <w:fldChar w:fldCharType="separate"/>
    </w:r>
    <w:r w:rsidRPr="00A350CD">
      <w:rPr>
        <w:rFonts w:ascii="Chivo" w:hAnsi="Chivo" w:cs="Chivo"/>
        <w:color w:val="173A4E"/>
        <w:sz w:val="16"/>
        <w:szCs w:val="16"/>
      </w:rPr>
      <w:t>1</w:t>
    </w:r>
    <w:r w:rsidRPr="00A350CD">
      <w:rPr>
        <w:rFonts w:ascii="Chivo" w:hAnsi="Chivo" w:cs="Chivo"/>
        <w:color w:val="173A4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4FB91" w14:textId="77777777" w:rsidR="006E62BD" w:rsidRDefault="006E62BD" w:rsidP="00F26B6B">
      <w:r>
        <w:separator/>
      </w:r>
    </w:p>
  </w:footnote>
  <w:footnote w:type="continuationSeparator" w:id="0">
    <w:p w14:paraId="14331A96" w14:textId="77777777" w:rsidR="006E62BD" w:rsidRDefault="006E62BD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69BF" w14:textId="40F249D3" w:rsidR="00A004AA" w:rsidRPr="00315055" w:rsidRDefault="00FE576E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4A248A4" wp14:editId="2E86D9FC">
          <wp:simplePos x="0" y="0"/>
          <wp:positionH relativeFrom="column">
            <wp:posOffset>-745490</wp:posOffset>
          </wp:positionH>
          <wp:positionV relativeFrom="paragraph">
            <wp:posOffset>140004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41A2B8" w14:textId="6589A824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5A0C60FB" w14:textId="416DDB7D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27F16C01" w14:textId="2A06F434" w:rsidR="00F26B6B" w:rsidRPr="003F042A" w:rsidRDefault="00FE576E" w:rsidP="003F042A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b/>
        <w:bCs/>
        <w:noProof/>
        <w:color w:val="173A4E"/>
        <w:sz w:val="18"/>
        <w:szCs w:val="18"/>
        <w:lang w:val="es-ES_tradnl" w:eastAsia="es-ES_tradnl"/>
      </w:rPr>
    </w:pPr>
    <w:r w:rsidRPr="00FE576E">
      <w:rPr>
        <w:rFonts w:ascii="Gadugi" w:hAnsi="Gadugi" w:cs="Arial"/>
        <w:noProof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B08755" wp14:editId="31BE0ACA">
              <wp:simplePos x="0" y="0"/>
              <wp:positionH relativeFrom="column">
                <wp:posOffset>4307730</wp:posOffset>
              </wp:positionH>
              <wp:positionV relativeFrom="paragraph">
                <wp:posOffset>20100</wp:posOffset>
              </wp:positionV>
              <wp:extent cx="1914525" cy="228600"/>
              <wp:effectExtent l="0" t="0" r="0" b="0"/>
              <wp:wrapNone/>
              <wp:docPr id="2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45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D0DC02" w14:textId="77777777" w:rsidR="00FE576E" w:rsidRPr="00156DD6" w:rsidRDefault="00FE576E" w:rsidP="00FE576E">
                          <w:pPr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</w:pPr>
                          <w:r w:rsidRPr="00156DD6"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7B0875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39.2pt;margin-top:1.6pt;width:150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" filled="f" stroked="f" strokeweight=".5pt">
              <v:textbox>
                <w:txbxContent>
                  <w:p w14:paraId="4BD0DC02" w14:textId="77777777" w:rsidR="00FE576E" w:rsidRPr="00156DD6" w:rsidRDefault="00FE576E" w:rsidP="00FE576E">
                    <w:pPr>
                      <w:rPr>
                        <w:rFonts w:ascii="Chivo" w:hAnsi="Chivo" w:cs="Chivo"/>
                        <w:sz w:val="16"/>
                        <w:szCs w:val="16"/>
                      </w:rPr>
                    </w:pPr>
                    <w:r w:rsidRPr="00156DD6">
                      <w:rPr>
                        <w:rFonts w:ascii="Chivo" w:hAnsi="Chivo" w:cs="Chivo"/>
                        <w:sz w:val="16"/>
                        <w:szCs w:val="16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 w:rsidR="00EB2552"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16D4"/>
    <w:multiLevelType w:val="multilevel"/>
    <w:tmpl w:val="E16C757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C7BE1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3" w15:restartNumberingAfterBreak="0">
    <w:nsid w:val="22846B65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4" w15:restartNumberingAfterBreak="0">
    <w:nsid w:val="2C7F3F4A"/>
    <w:multiLevelType w:val="hybridMultilevel"/>
    <w:tmpl w:val="57421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F4A29"/>
    <w:multiLevelType w:val="hybridMultilevel"/>
    <w:tmpl w:val="20B2CD26"/>
    <w:lvl w:ilvl="0" w:tplc="0C0A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632" w:hanging="360"/>
      </w:pPr>
    </w:lvl>
    <w:lvl w:ilvl="2" w:tplc="0C0A001B" w:tentative="1">
      <w:start w:val="1"/>
      <w:numFmt w:val="lowerRoman"/>
      <w:lvlText w:val="%3."/>
      <w:lvlJc w:val="right"/>
      <w:pPr>
        <w:ind w:left="4352" w:hanging="180"/>
      </w:pPr>
    </w:lvl>
    <w:lvl w:ilvl="3" w:tplc="0C0A000F" w:tentative="1">
      <w:start w:val="1"/>
      <w:numFmt w:val="decimal"/>
      <w:lvlText w:val="%4."/>
      <w:lvlJc w:val="left"/>
      <w:pPr>
        <w:ind w:left="5072" w:hanging="360"/>
      </w:pPr>
    </w:lvl>
    <w:lvl w:ilvl="4" w:tplc="0C0A0019" w:tentative="1">
      <w:start w:val="1"/>
      <w:numFmt w:val="lowerLetter"/>
      <w:lvlText w:val="%5."/>
      <w:lvlJc w:val="left"/>
      <w:pPr>
        <w:ind w:left="5792" w:hanging="360"/>
      </w:pPr>
    </w:lvl>
    <w:lvl w:ilvl="5" w:tplc="0C0A001B" w:tentative="1">
      <w:start w:val="1"/>
      <w:numFmt w:val="lowerRoman"/>
      <w:lvlText w:val="%6."/>
      <w:lvlJc w:val="right"/>
      <w:pPr>
        <w:ind w:left="6512" w:hanging="180"/>
      </w:pPr>
    </w:lvl>
    <w:lvl w:ilvl="6" w:tplc="0C0A000F" w:tentative="1">
      <w:start w:val="1"/>
      <w:numFmt w:val="decimal"/>
      <w:lvlText w:val="%7."/>
      <w:lvlJc w:val="left"/>
      <w:pPr>
        <w:ind w:left="7232" w:hanging="360"/>
      </w:pPr>
    </w:lvl>
    <w:lvl w:ilvl="7" w:tplc="0C0A0019" w:tentative="1">
      <w:start w:val="1"/>
      <w:numFmt w:val="lowerLetter"/>
      <w:lvlText w:val="%8."/>
      <w:lvlJc w:val="left"/>
      <w:pPr>
        <w:ind w:left="7952" w:hanging="360"/>
      </w:pPr>
    </w:lvl>
    <w:lvl w:ilvl="8" w:tplc="0C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33405270"/>
    <w:multiLevelType w:val="hybridMultilevel"/>
    <w:tmpl w:val="C73A8180"/>
    <w:lvl w:ilvl="0" w:tplc="7388B384">
      <w:start w:val="1"/>
      <w:numFmt w:val="lowerLetter"/>
      <w:lvlText w:val="%1)"/>
      <w:lvlJc w:val="left"/>
      <w:pPr>
        <w:ind w:left="1767" w:hanging="21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1"/>
        <w:sz w:val="17"/>
        <w:szCs w:val="17"/>
        <w:lang w:val="es-ES" w:eastAsia="en-US" w:bidi="ar-SA"/>
      </w:rPr>
    </w:lvl>
    <w:lvl w:ilvl="1" w:tplc="6DBAEE32">
      <w:numFmt w:val="bullet"/>
      <w:lvlText w:val="•"/>
      <w:lvlJc w:val="left"/>
      <w:pPr>
        <w:ind w:left="2717" w:hanging="212"/>
      </w:pPr>
      <w:rPr>
        <w:rFonts w:hint="default"/>
        <w:lang w:val="es-ES" w:eastAsia="en-US" w:bidi="ar-SA"/>
      </w:rPr>
    </w:lvl>
    <w:lvl w:ilvl="2" w:tplc="A1105242">
      <w:numFmt w:val="bullet"/>
      <w:lvlText w:val="•"/>
      <w:lvlJc w:val="left"/>
      <w:pPr>
        <w:ind w:left="3674" w:hanging="212"/>
      </w:pPr>
      <w:rPr>
        <w:rFonts w:hint="default"/>
        <w:lang w:val="es-ES" w:eastAsia="en-US" w:bidi="ar-SA"/>
      </w:rPr>
    </w:lvl>
    <w:lvl w:ilvl="3" w:tplc="24648870">
      <w:numFmt w:val="bullet"/>
      <w:lvlText w:val="•"/>
      <w:lvlJc w:val="left"/>
      <w:pPr>
        <w:ind w:left="4632" w:hanging="212"/>
      </w:pPr>
      <w:rPr>
        <w:rFonts w:hint="default"/>
        <w:lang w:val="es-ES" w:eastAsia="en-US" w:bidi="ar-SA"/>
      </w:rPr>
    </w:lvl>
    <w:lvl w:ilvl="4" w:tplc="A8B83FD2">
      <w:numFmt w:val="bullet"/>
      <w:lvlText w:val="•"/>
      <w:lvlJc w:val="left"/>
      <w:pPr>
        <w:ind w:left="5589" w:hanging="212"/>
      </w:pPr>
      <w:rPr>
        <w:rFonts w:hint="default"/>
        <w:lang w:val="es-ES" w:eastAsia="en-US" w:bidi="ar-SA"/>
      </w:rPr>
    </w:lvl>
    <w:lvl w:ilvl="5" w:tplc="A9E064FA">
      <w:numFmt w:val="bullet"/>
      <w:lvlText w:val="•"/>
      <w:lvlJc w:val="left"/>
      <w:pPr>
        <w:ind w:left="6547" w:hanging="212"/>
      </w:pPr>
      <w:rPr>
        <w:rFonts w:hint="default"/>
        <w:lang w:val="es-ES" w:eastAsia="en-US" w:bidi="ar-SA"/>
      </w:rPr>
    </w:lvl>
    <w:lvl w:ilvl="6" w:tplc="366E8A70">
      <w:numFmt w:val="bullet"/>
      <w:lvlText w:val="•"/>
      <w:lvlJc w:val="left"/>
      <w:pPr>
        <w:ind w:left="7504" w:hanging="212"/>
      </w:pPr>
      <w:rPr>
        <w:rFonts w:hint="default"/>
        <w:lang w:val="es-ES" w:eastAsia="en-US" w:bidi="ar-SA"/>
      </w:rPr>
    </w:lvl>
    <w:lvl w:ilvl="7" w:tplc="8706817E">
      <w:numFmt w:val="bullet"/>
      <w:lvlText w:val="•"/>
      <w:lvlJc w:val="left"/>
      <w:pPr>
        <w:ind w:left="8461" w:hanging="212"/>
      </w:pPr>
      <w:rPr>
        <w:rFonts w:hint="default"/>
        <w:lang w:val="es-ES" w:eastAsia="en-US" w:bidi="ar-SA"/>
      </w:rPr>
    </w:lvl>
    <w:lvl w:ilvl="8" w:tplc="5B32E918">
      <w:numFmt w:val="bullet"/>
      <w:lvlText w:val="•"/>
      <w:lvlJc w:val="left"/>
      <w:pPr>
        <w:ind w:left="9419" w:hanging="212"/>
      </w:pPr>
      <w:rPr>
        <w:rFonts w:hint="default"/>
        <w:lang w:val="es-ES" w:eastAsia="en-US" w:bidi="ar-SA"/>
      </w:rPr>
    </w:lvl>
  </w:abstractNum>
  <w:abstractNum w:abstractNumId="7" w15:restartNumberingAfterBreak="0">
    <w:nsid w:val="37FA3109"/>
    <w:multiLevelType w:val="hybridMultilevel"/>
    <w:tmpl w:val="54C0BACA"/>
    <w:lvl w:ilvl="0" w:tplc="860E4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16BBF"/>
    <w:multiLevelType w:val="hybridMultilevel"/>
    <w:tmpl w:val="67245D00"/>
    <w:lvl w:ilvl="0" w:tplc="4A66A7F2">
      <w:numFmt w:val="bullet"/>
      <w:lvlText w:val="-"/>
      <w:lvlJc w:val="left"/>
      <w:pPr>
        <w:ind w:left="720" w:hanging="360"/>
      </w:pPr>
      <w:rPr>
        <w:rFonts w:ascii="Chivo" w:eastAsia="Times New Roman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753FC"/>
    <w:multiLevelType w:val="hybridMultilevel"/>
    <w:tmpl w:val="D4C87DE0"/>
    <w:lvl w:ilvl="0" w:tplc="CD4EC44A">
      <w:start w:val="2"/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F5722"/>
    <w:multiLevelType w:val="hybridMultilevel"/>
    <w:tmpl w:val="E9120510"/>
    <w:lvl w:ilvl="0" w:tplc="514C262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87F60"/>
    <w:multiLevelType w:val="multilevel"/>
    <w:tmpl w:val="BF4677DE"/>
    <w:lvl w:ilvl="0">
      <w:start w:val="5"/>
      <w:numFmt w:val="decimal"/>
      <w:lvlText w:val="%1"/>
      <w:lvlJc w:val="left"/>
      <w:pPr>
        <w:ind w:left="2060" w:hanging="29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060" w:hanging="29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2386" w:hanging="31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2"/>
        <w:sz w:val="17"/>
        <w:szCs w:val="17"/>
        <w:lang w:val="es-ES" w:eastAsia="en-US" w:bidi="ar-SA"/>
      </w:rPr>
    </w:lvl>
    <w:lvl w:ilvl="3">
      <w:numFmt w:val="bullet"/>
      <w:lvlText w:val="•"/>
      <w:lvlJc w:val="left"/>
      <w:pPr>
        <w:ind w:left="4369" w:hanging="31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64" w:hanging="31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59" w:hanging="31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54" w:hanging="31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49" w:hanging="31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44" w:hanging="310"/>
      </w:pPr>
      <w:rPr>
        <w:rFonts w:hint="default"/>
        <w:lang w:val="es-ES" w:eastAsia="en-US" w:bidi="ar-SA"/>
      </w:rPr>
    </w:lvl>
  </w:abstractNum>
  <w:abstractNum w:abstractNumId="13" w15:restartNumberingAfterBreak="0">
    <w:nsid w:val="56565A75"/>
    <w:multiLevelType w:val="hybridMultilevel"/>
    <w:tmpl w:val="38A81200"/>
    <w:lvl w:ilvl="0" w:tplc="5AC0D09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43011"/>
    <w:multiLevelType w:val="hybridMultilevel"/>
    <w:tmpl w:val="0936C0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57155"/>
    <w:multiLevelType w:val="multilevel"/>
    <w:tmpl w:val="2F3C9B5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5A169E"/>
    <w:multiLevelType w:val="hybridMultilevel"/>
    <w:tmpl w:val="EC6A48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222BE4"/>
    <w:multiLevelType w:val="hybridMultilevel"/>
    <w:tmpl w:val="B01CA372"/>
    <w:lvl w:ilvl="0" w:tplc="EC5C05A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43181C"/>
    <w:multiLevelType w:val="hybridMultilevel"/>
    <w:tmpl w:val="89C25928"/>
    <w:lvl w:ilvl="0" w:tplc="7F5C7F84">
      <w:start w:val="1"/>
      <w:numFmt w:val="decimal"/>
      <w:lvlText w:val="%1."/>
      <w:lvlJc w:val="left"/>
      <w:pPr>
        <w:ind w:left="1856" w:hanging="360"/>
      </w:pPr>
      <w:rPr>
        <w:rFonts w:hint="default"/>
        <w:color w:val="FF0000"/>
      </w:rPr>
    </w:lvl>
    <w:lvl w:ilvl="1" w:tplc="0C0A0019">
      <w:start w:val="1"/>
      <w:numFmt w:val="lowerLetter"/>
      <w:lvlText w:val="%2."/>
      <w:lvlJc w:val="left"/>
      <w:pPr>
        <w:ind w:left="2576" w:hanging="360"/>
      </w:pPr>
    </w:lvl>
    <w:lvl w:ilvl="2" w:tplc="0C0A001B" w:tentative="1">
      <w:start w:val="1"/>
      <w:numFmt w:val="lowerRoman"/>
      <w:lvlText w:val="%3."/>
      <w:lvlJc w:val="right"/>
      <w:pPr>
        <w:ind w:left="3296" w:hanging="180"/>
      </w:pPr>
    </w:lvl>
    <w:lvl w:ilvl="3" w:tplc="0C0A000F" w:tentative="1">
      <w:start w:val="1"/>
      <w:numFmt w:val="decimal"/>
      <w:lvlText w:val="%4."/>
      <w:lvlJc w:val="left"/>
      <w:pPr>
        <w:ind w:left="4016" w:hanging="360"/>
      </w:pPr>
    </w:lvl>
    <w:lvl w:ilvl="4" w:tplc="0C0A0019" w:tentative="1">
      <w:start w:val="1"/>
      <w:numFmt w:val="lowerLetter"/>
      <w:lvlText w:val="%5."/>
      <w:lvlJc w:val="left"/>
      <w:pPr>
        <w:ind w:left="4736" w:hanging="360"/>
      </w:pPr>
    </w:lvl>
    <w:lvl w:ilvl="5" w:tplc="0C0A001B" w:tentative="1">
      <w:start w:val="1"/>
      <w:numFmt w:val="lowerRoman"/>
      <w:lvlText w:val="%6."/>
      <w:lvlJc w:val="right"/>
      <w:pPr>
        <w:ind w:left="5456" w:hanging="180"/>
      </w:pPr>
    </w:lvl>
    <w:lvl w:ilvl="6" w:tplc="0C0A000F" w:tentative="1">
      <w:start w:val="1"/>
      <w:numFmt w:val="decimal"/>
      <w:lvlText w:val="%7."/>
      <w:lvlJc w:val="left"/>
      <w:pPr>
        <w:ind w:left="6176" w:hanging="360"/>
      </w:pPr>
    </w:lvl>
    <w:lvl w:ilvl="7" w:tplc="0C0A0019" w:tentative="1">
      <w:start w:val="1"/>
      <w:numFmt w:val="lowerLetter"/>
      <w:lvlText w:val="%8."/>
      <w:lvlJc w:val="left"/>
      <w:pPr>
        <w:ind w:left="6896" w:hanging="360"/>
      </w:pPr>
    </w:lvl>
    <w:lvl w:ilvl="8" w:tplc="0C0A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9" w15:restartNumberingAfterBreak="0">
    <w:nsid w:val="7F4664E4"/>
    <w:multiLevelType w:val="multilevel"/>
    <w:tmpl w:val="A8A081B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8"/>
  </w:num>
  <w:num w:numId="13">
    <w:abstractNumId w:val="17"/>
  </w:num>
  <w:num w:numId="14">
    <w:abstractNumId w:val="18"/>
  </w:num>
  <w:num w:numId="15">
    <w:abstractNumId w:val="1"/>
  </w:num>
  <w:num w:numId="16">
    <w:abstractNumId w:val="11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A"/>
    <w:rsid w:val="00000B56"/>
    <w:rsid w:val="00001410"/>
    <w:rsid w:val="0000542B"/>
    <w:rsid w:val="00012DB7"/>
    <w:rsid w:val="000163AD"/>
    <w:rsid w:val="000177C0"/>
    <w:rsid w:val="00021AEE"/>
    <w:rsid w:val="00024B12"/>
    <w:rsid w:val="00027A5C"/>
    <w:rsid w:val="00036001"/>
    <w:rsid w:val="00040BF3"/>
    <w:rsid w:val="00041D8A"/>
    <w:rsid w:val="00044669"/>
    <w:rsid w:val="000449C0"/>
    <w:rsid w:val="00045DC1"/>
    <w:rsid w:val="00054B09"/>
    <w:rsid w:val="000551DF"/>
    <w:rsid w:val="0005606D"/>
    <w:rsid w:val="0005661F"/>
    <w:rsid w:val="000569BE"/>
    <w:rsid w:val="0006781B"/>
    <w:rsid w:val="00067FF7"/>
    <w:rsid w:val="0007085E"/>
    <w:rsid w:val="00071FD5"/>
    <w:rsid w:val="000750E3"/>
    <w:rsid w:val="00075BD6"/>
    <w:rsid w:val="00081D50"/>
    <w:rsid w:val="00081F5C"/>
    <w:rsid w:val="00084438"/>
    <w:rsid w:val="00095B08"/>
    <w:rsid w:val="000A37B8"/>
    <w:rsid w:val="000A59EE"/>
    <w:rsid w:val="000B23A0"/>
    <w:rsid w:val="000B2E0B"/>
    <w:rsid w:val="000B6FE0"/>
    <w:rsid w:val="000C2847"/>
    <w:rsid w:val="000C3694"/>
    <w:rsid w:val="000C645A"/>
    <w:rsid w:val="000D1D6C"/>
    <w:rsid w:val="000D23C0"/>
    <w:rsid w:val="000E0D44"/>
    <w:rsid w:val="000E7E19"/>
    <w:rsid w:val="000F3E39"/>
    <w:rsid w:val="000F7950"/>
    <w:rsid w:val="00100FC2"/>
    <w:rsid w:val="00101FC2"/>
    <w:rsid w:val="00102FEB"/>
    <w:rsid w:val="00113653"/>
    <w:rsid w:val="00116FDE"/>
    <w:rsid w:val="00124602"/>
    <w:rsid w:val="0012534E"/>
    <w:rsid w:val="001257E4"/>
    <w:rsid w:val="00125CF8"/>
    <w:rsid w:val="00133CDC"/>
    <w:rsid w:val="00135660"/>
    <w:rsid w:val="001365F3"/>
    <w:rsid w:val="0014275C"/>
    <w:rsid w:val="001444B1"/>
    <w:rsid w:val="00152E43"/>
    <w:rsid w:val="00152EA1"/>
    <w:rsid w:val="00155A0F"/>
    <w:rsid w:val="0016089A"/>
    <w:rsid w:val="0017174D"/>
    <w:rsid w:val="0018673F"/>
    <w:rsid w:val="001871BD"/>
    <w:rsid w:val="00191FD3"/>
    <w:rsid w:val="0019690C"/>
    <w:rsid w:val="001A0864"/>
    <w:rsid w:val="001A454C"/>
    <w:rsid w:val="001A7A75"/>
    <w:rsid w:val="001B0803"/>
    <w:rsid w:val="001D3F05"/>
    <w:rsid w:val="001D6F08"/>
    <w:rsid w:val="001E2D1C"/>
    <w:rsid w:val="001F020F"/>
    <w:rsid w:val="001F13DF"/>
    <w:rsid w:val="001F235F"/>
    <w:rsid w:val="001F7595"/>
    <w:rsid w:val="001F7DE7"/>
    <w:rsid w:val="002034E6"/>
    <w:rsid w:val="0020528C"/>
    <w:rsid w:val="0020688D"/>
    <w:rsid w:val="0020696E"/>
    <w:rsid w:val="002119D3"/>
    <w:rsid w:val="002142A5"/>
    <w:rsid w:val="00214B9B"/>
    <w:rsid w:val="0022052C"/>
    <w:rsid w:val="00222444"/>
    <w:rsid w:val="0022430D"/>
    <w:rsid w:val="0022539F"/>
    <w:rsid w:val="00225479"/>
    <w:rsid w:val="00226086"/>
    <w:rsid w:val="00234A3E"/>
    <w:rsid w:val="0024005B"/>
    <w:rsid w:val="002437AC"/>
    <w:rsid w:val="002457D8"/>
    <w:rsid w:val="00245848"/>
    <w:rsid w:val="00253503"/>
    <w:rsid w:val="00256BC3"/>
    <w:rsid w:val="00257408"/>
    <w:rsid w:val="00271D2F"/>
    <w:rsid w:val="002731BE"/>
    <w:rsid w:val="00276CCE"/>
    <w:rsid w:val="002801CF"/>
    <w:rsid w:val="00292982"/>
    <w:rsid w:val="0029668E"/>
    <w:rsid w:val="002A23E7"/>
    <w:rsid w:val="002B0301"/>
    <w:rsid w:val="002C0041"/>
    <w:rsid w:val="002C38A6"/>
    <w:rsid w:val="002D0F28"/>
    <w:rsid w:val="002D20EB"/>
    <w:rsid w:val="002D5934"/>
    <w:rsid w:val="002D6D8B"/>
    <w:rsid w:val="002D7946"/>
    <w:rsid w:val="002E1D92"/>
    <w:rsid w:val="002E6B34"/>
    <w:rsid w:val="002F0494"/>
    <w:rsid w:val="002F2353"/>
    <w:rsid w:val="00304C61"/>
    <w:rsid w:val="00310D33"/>
    <w:rsid w:val="00315055"/>
    <w:rsid w:val="00317689"/>
    <w:rsid w:val="00326A55"/>
    <w:rsid w:val="00326E20"/>
    <w:rsid w:val="00331C3A"/>
    <w:rsid w:val="00331CAF"/>
    <w:rsid w:val="00333E00"/>
    <w:rsid w:val="00336507"/>
    <w:rsid w:val="00352907"/>
    <w:rsid w:val="003533F9"/>
    <w:rsid w:val="0035357A"/>
    <w:rsid w:val="00364168"/>
    <w:rsid w:val="00366709"/>
    <w:rsid w:val="0037202B"/>
    <w:rsid w:val="003726E5"/>
    <w:rsid w:val="0037334C"/>
    <w:rsid w:val="003736B6"/>
    <w:rsid w:val="003739E5"/>
    <w:rsid w:val="0038267C"/>
    <w:rsid w:val="00391A0A"/>
    <w:rsid w:val="00392CF7"/>
    <w:rsid w:val="00396F03"/>
    <w:rsid w:val="00397CFE"/>
    <w:rsid w:val="003A2899"/>
    <w:rsid w:val="003A2ECB"/>
    <w:rsid w:val="003B12DA"/>
    <w:rsid w:val="003B28B2"/>
    <w:rsid w:val="003B5639"/>
    <w:rsid w:val="003C4C33"/>
    <w:rsid w:val="003E5DE6"/>
    <w:rsid w:val="003F042A"/>
    <w:rsid w:val="003F2D80"/>
    <w:rsid w:val="003F4F70"/>
    <w:rsid w:val="003F605B"/>
    <w:rsid w:val="003F6B49"/>
    <w:rsid w:val="0041530C"/>
    <w:rsid w:val="00416821"/>
    <w:rsid w:val="004176CC"/>
    <w:rsid w:val="004224FB"/>
    <w:rsid w:val="00423F23"/>
    <w:rsid w:val="00430D11"/>
    <w:rsid w:val="00432A86"/>
    <w:rsid w:val="00433E13"/>
    <w:rsid w:val="00445820"/>
    <w:rsid w:val="00450D4C"/>
    <w:rsid w:val="00456B53"/>
    <w:rsid w:val="00456FC2"/>
    <w:rsid w:val="00457297"/>
    <w:rsid w:val="00457D78"/>
    <w:rsid w:val="00463BD4"/>
    <w:rsid w:val="00470BC0"/>
    <w:rsid w:val="00470FF8"/>
    <w:rsid w:val="004732FA"/>
    <w:rsid w:val="00475DE8"/>
    <w:rsid w:val="00482E55"/>
    <w:rsid w:val="0048323C"/>
    <w:rsid w:val="004A5B4C"/>
    <w:rsid w:val="004A745B"/>
    <w:rsid w:val="004B1BE5"/>
    <w:rsid w:val="004B3514"/>
    <w:rsid w:val="004C3047"/>
    <w:rsid w:val="004C5EE5"/>
    <w:rsid w:val="004D69B2"/>
    <w:rsid w:val="004E6C76"/>
    <w:rsid w:val="004E7BE9"/>
    <w:rsid w:val="00502256"/>
    <w:rsid w:val="00502CF9"/>
    <w:rsid w:val="005054C9"/>
    <w:rsid w:val="00515950"/>
    <w:rsid w:val="00517FED"/>
    <w:rsid w:val="00520AB5"/>
    <w:rsid w:val="00525601"/>
    <w:rsid w:val="00525DAB"/>
    <w:rsid w:val="0052600A"/>
    <w:rsid w:val="00527C1B"/>
    <w:rsid w:val="00533E67"/>
    <w:rsid w:val="00534E27"/>
    <w:rsid w:val="00535549"/>
    <w:rsid w:val="00542E9B"/>
    <w:rsid w:val="00545703"/>
    <w:rsid w:val="005459E3"/>
    <w:rsid w:val="005506AF"/>
    <w:rsid w:val="00556884"/>
    <w:rsid w:val="00562492"/>
    <w:rsid w:val="00563951"/>
    <w:rsid w:val="00564993"/>
    <w:rsid w:val="00565DCD"/>
    <w:rsid w:val="00566B67"/>
    <w:rsid w:val="00570FA9"/>
    <w:rsid w:val="00571F5C"/>
    <w:rsid w:val="00573264"/>
    <w:rsid w:val="005740DA"/>
    <w:rsid w:val="00577C23"/>
    <w:rsid w:val="00580CC7"/>
    <w:rsid w:val="00581D08"/>
    <w:rsid w:val="0059071A"/>
    <w:rsid w:val="00593482"/>
    <w:rsid w:val="00593947"/>
    <w:rsid w:val="0059619B"/>
    <w:rsid w:val="00597719"/>
    <w:rsid w:val="005977E3"/>
    <w:rsid w:val="005A0AF5"/>
    <w:rsid w:val="005A135D"/>
    <w:rsid w:val="005B0420"/>
    <w:rsid w:val="005B0692"/>
    <w:rsid w:val="005B2A63"/>
    <w:rsid w:val="005B6678"/>
    <w:rsid w:val="005C7859"/>
    <w:rsid w:val="005D0DCC"/>
    <w:rsid w:val="005D2937"/>
    <w:rsid w:val="005D7149"/>
    <w:rsid w:val="005D74F2"/>
    <w:rsid w:val="005E3409"/>
    <w:rsid w:val="005F09D2"/>
    <w:rsid w:val="006006B4"/>
    <w:rsid w:val="00604434"/>
    <w:rsid w:val="00610B9A"/>
    <w:rsid w:val="0061397D"/>
    <w:rsid w:val="006227B1"/>
    <w:rsid w:val="00625120"/>
    <w:rsid w:val="00626A0C"/>
    <w:rsid w:val="00627F86"/>
    <w:rsid w:val="00633641"/>
    <w:rsid w:val="00644027"/>
    <w:rsid w:val="00645488"/>
    <w:rsid w:val="006508B0"/>
    <w:rsid w:val="00660176"/>
    <w:rsid w:val="006618DE"/>
    <w:rsid w:val="006632C0"/>
    <w:rsid w:val="00665204"/>
    <w:rsid w:val="00680A83"/>
    <w:rsid w:val="00685C50"/>
    <w:rsid w:val="00694BF4"/>
    <w:rsid w:val="00694E44"/>
    <w:rsid w:val="0069580B"/>
    <w:rsid w:val="0069652E"/>
    <w:rsid w:val="006A2CB7"/>
    <w:rsid w:val="006B1FBD"/>
    <w:rsid w:val="006C2F34"/>
    <w:rsid w:val="006C4A16"/>
    <w:rsid w:val="006C7935"/>
    <w:rsid w:val="006D2191"/>
    <w:rsid w:val="006D51DB"/>
    <w:rsid w:val="006E0F7B"/>
    <w:rsid w:val="006E2384"/>
    <w:rsid w:val="006E3DC5"/>
    <w:rsid w:val="006E62BD"/>
    <w:rsid w:val="006E7E02"/>
    <w:rsid w:val="006F504A"/>
    <w:rsid w:val="006F60BC"/>
    <w:rsid w:val="00700EB5"/>
    <w:rsid w:val="00706B6D"/>
    <w:rsid w:val="007148F2"/>
    <w:rsid w:val="00714EA8"/>
    <w:rsid w:val="00721247"/>
    <w:rsid w:val="00722BAE"/>
    <w:rsid w:val="00726461"/>
    <w:rsid w:val="00726DC2"/>
    <w:rsid w:val="00730868"/>
    <w:rsid w:val="00731060"/>
    <w:rsid w:val="0073299B"/>
    <w:rsid w:val="00740268"/>
    <w:rsid w:val="00740C82"/>
    <w:rsid w:val="0074312B"/>
    <w:rsid w:val="00745F3F"/>
    <w:rsid w:val="00746134"/>
    <w:rsid w:val="007513F7"/>
    <w:rsid w:val="007567AB"/>
    <w:rsid w:val="007650E6"/>
    <w:rsid w:val="007661F8"/>
    <w:rsid w:val="007708F3"/>
    <w:rsid w:val="00770B3C"/>
    <w:rsid w:val="007735AC"/>
    <w:rsid w:val="007824A7"/>
    <w:rsid w:val="00782A73"/>
    <w:rsid w:val="0078474C"/>
    <w:rsid w:val="007A02D7"/>
    <w:rsid w:val="007A771E"/>
    <w:rsid w:val="007B03B7"/>
    <w:rsid w:val="007B5FD1"/>
    <w:rsid w:val="007C24A2"/>
    <w:rsid w:val="007C4E0B"/>
    <w:rsid w:val="007C72B5"/>
    <w:rsid w:val="007C7CEB"/>
    <w:rsid w:val="007E2B23"/>
    <w:rsid w:val="007E5485"/>
    <w:rsid w:val="007E6980"/>
    <w:rsid w:val="007F010A"/>
    <w:rsid w:val="007F0508"/>
    <w:rsid w:val="007F1697"/>
    <w:rsid w:val="007F3DA7"/>
    <w:rsid w:val="007F7E6C"/>
    <w:rsid w:val="008013CC"/>
    <w:rsid w:val="00807271"/>
    <w:rsid w:val="008232D1"/>
    <w:rsid w:val="00824D89"/>
    <w:rsid w:val="008262D3"/>
    <w:rsid w:val="008318DB"/>
    <w:rsid w:val="008377EA"/>
    <w:rsid w:val="00841070"/>
    <w:rsid w:val="008439BF"/>
    <w:rsid w:val="008456BF"/>
    <w:rsid w:val="0084609D"/>
    <w:rsid w:val="00851759"/>
    <w:rsid w:val="008561AE"/>
    <w:rsid w:val="00856B13"/>
    <w:rsid w:val="00857893"/>
    <w:rsid w:val="008614C8"/>
    <w:rsid w:val="00865D1F"/>
    <w:rsid w:val="008673F6"/>
    <w:rsid w:val="00867445"/>
    <w:rsid w:val="00873519"/>
    <w:rsid w:val="008843A9"/>
    <w:rsid w:val="00884804"/>
    <w:rsid w:val="00884988"/>
    <w:rsid w:val="008906BF"/>
    <w:rsid w:val="00890775"/>
    <w:rsid w:val="0089285F"/>
    <w:rsid w:val="00893C57"/>
    <w:rsid w:val="008A0458"/>
    <w:rsid w:val="008A06E8"/>
    <w:rsid w:val="008A7AD8"/>
    <w:rsid w:val="008A7D54"/>
    <w:rsid w:val="008D1A1A"/>
    <w:rsid w:val="008D31E4"/>
    <w:rsid w:val="008E1285"/>
    <w:rsid w:val="008F08B9"/>
    <w:rsid w:val="008F2DB2"/>
    <w:rsid w:val="008F3478"/>
    <w:rsid w:val="00903753"/>
    <w:rsid w:val="00906343"/>
    <w:rsid w:val="00906715"/>
    <w:rsid w:val="00906CE1"/>
    <w:rsid w:val="009071CC"/>
    <w:rsid w:val="0091257E"/>
    <w:rsid w:val="009159D7"/>
    <w:rsid w:val="009224A1"/>
    <w:rsid w:val="00922E00"/>
    <w:rsid w:val="0092415A"/>
    <w:rsid w:val="00927332"/>
    <w:rsid w:val="00932260"/>
    <w:rsid w:val="009352B6"/>
    <w:rsid w:val="00940B40"/>
    <w:rsid w:val="009434A9"/>
    <w:rsid w:val="00947590"/>
    <w:rsid w:val="00947D13"/>
    <w:rsid w:val="009514C8"/>
    <w:rsid w:val="009522BB"/>
    <w:rsid w:val="0095396E"/>
    <w:rsid w:val="00963115"/>
    <w:rsid w:val="00965601"/>
    <w:rsid w:val="00976E8C"/>
    <w:rsid w:val="00982387"/>
    <w:rsid w:val="0099059C"/>
    <w:rsid w:val="009923D7"/>
    <w:rsid w:val="009928FF"/>
    <w:rsid w:val="00994B98"/>
    <w:rsid w:val="00994C67"/>
    <w:rsid w:val="009973A8"/>
    <w:rsid w:val="009B0B69"/>
    <w:rsid w:val="009B4D4A"/>
    <w:rsid w:val="009B5196"/>
    <w:rsid w:val="009B611A"/>
    <w:rsid w:val="009B7FAB"/>
    <w:rsid w:val="009C18A1"/>
    <w:rsid w:val="009C21E9"/>
    <w:rsid w:val="009C2284"/>
    <w:rsid w:val="009C39B5"/>
    <w:rsid w:val="009D41BA"/>
    <w:rsid w:val="009E72FA"/>
    <w:rsid w:val="009F3003"/>
    <w:rsid w:val="00A004AA"/>
    <w:rsid w:val="00A04989"/>
    <w:rsid w:val="00A133D6"/>
    <w:rsid w:val="00A1368F"/>
    <w:rsid w:val="00A17E00"/>
    <w:rsid w:val="00A20142"/>
    <w:rsid w:val="00A2339D"/>
    <w:rsid w:val="00A319D0"/>
    <w:rsid w:val="00A3224A"/>
    <w:rsid w:val="00A34FA0"/>
    <w:rsid w:val="00A350CD"/>
    <w:rsid w:val="00A43654"/>
    <w:rsid w:val="00A438BA"/>
    <w:rsid w:val="00A4434F"/>
    <w:rsid w:val="00A50B71"/>
    <w:rsid w:val="00A64C73"/>
    <w:rsid w:val="00A659D4"/>
    <w:rsid w:val="00A66B33"/>
    <w:rsid w:val="00A6718E"/>
    <w:rsid w:val="00A70052"/>
    <w:rsid w:val="00A730AB"/>
    <w:rsid w:val="00A73AB6"/>
    <w:rsid w:val="00A776E1"/>
    <w:rsid w:val="00A82C75"/>
    <w:rsid w:val="00A857B0"/>
    <w:rsid w:val="00A87C13"/>
    <w:rsid w:val="00A900AB"/>
    <w:rsid w:val="00A90322"/>
    <w:rsid w:val="00AA2D65"/>
    <w:rsid w:val="00AB29CF"/>
    <w:rsid w:val="00AB2FDF"/>
    <w:rsid w:val="00AB5915"/>
    <w:rsid w:val="00AB78A4"/>
    <w:rsid w:val="00AC4BD9"/>
    <w:rsid w:val="00AD09CD"/>
    <w:rsid w:val="00AD47C8"/>
    <w:rsid w:val="00AD575E"/>
    <w:rsid w:val="00AD6453"/>
    <w:rsid w:val="00AE4C45"/>
    <w:rsid w:val="00AF3B12"/>
    <w:rsid w:val="00AF52F4"/>
    <w:rsid w:val="00B03C63"/>
    <w:rsid w:val="00B10946"/>
    <w:rsid w:val="00B10F38"/>
    <w:rsid w:val="00B1387F"/>
    <w:rsid w:val="00B27C13"/>
    <w:rsid w:val="00B303AF"/>
    <w:rsid w:val="00B33390"/>
    <w:rsid w:val="00B352C2"/>
    <w:rsid w:val="00B363DE"/>
    <w:rsid w:val="00B37877"/>
    <w:rsid w:val="00B37BDF"/>
    <w:rsid w:val="00B42FF9"/>
    <w:rsid w:val="00B447CF"/>
    <w:rsid w:val="00B536AC"/>
    <w:rsid w:val="00B577C2"/>
    <w:rsid w:val="00B638EE"/>
    <w:rsid w:val="00B65CB1"/>
    <w:rsid w:val="00B66B90"/>
    <w:rsid w:val="00B67121"/>
    <w:rsid w:val="00B67484"/>
    <w:rsid w:val="00B76C14"/>
    <w:rsid w:val="00B7769F"/>
    <w:rsid w:val="00B850C6"/>
    <w:rsid w:val="00B86160"/>
    <w:rsid w:val="00B878B5"/>
    <w:rsid w:val="00B8793F"/>
    <w:rsid w:val="00B90419"/>
    <w:rsid w:val="00B9333F"/>
    <w:rsid w:val="00B97039"/>
    <w:rsid w:val="00B97145"/>
    <w:rsid w:val="00BA2CFE"/>
    <w:rsid w:val="00BB517D"/>
    <w:rsid w:val="00BE0E8B"/>
    <w:rsid w:val="00BE6A62"/>
    <w:rsid w:val="00BE70D0"/>
    <w:rsid w:val="00BF14D9"/>
    <w:rsid w:val="00BF34B9"/>
    <w:rsid w:val="00C0085C"/>
    <w:rsid w:val="00C029A6"/>
    <w:rsid w:val="00C12969"/>
    <w:rsid w:val="00C223D5"/>
    <w:rsid w:val="00C22B7E"/>
    <w:rsid w:val="00C23281"/>
    <w:rsid w:val="00C27149"/>
    <w:rsid w:val="00C37705"/>
    <w:rsid w:val="00C41402"/>
    <w:rsid w:val="00C42AA7"/>
    <w:rsid w:val="00C42E11"/>
    <w:rsid w:val="00C42EFE"/>
    <w:rsid w:val="00C4357F"/>
    <w:rsid w:val="00C46DDA"/>
    <w:rsid w:val="00C50A6F"/>
    <w:rsid w:val="00C51B15"/>
    <w:rsid w:val="00C52483"/>
    <w:rsid w:val="00C55319"/>
    <w:rsid w:val="00C61102"/>
    <w:rsid w:val="00C71DE0"/>
    <w:rsid w:val="00C802F1"/>
    <w:rsid w:val="00C828DD"/>
    <w:rsid w:val="00C85E28"/>
    <w:rsid w:val="00C97ED2"/>
    <w:rsid w:val="00CA1019"/>
    <w:rsid w:val="00CA1843"/>
    <w:rsid w:val="00CA5BB1"/>
    <w:rsid w:val="00CB750A"/>
    <w:rsid w:val="00CC03F2"/>
    <w:rsid w:val="00CC6327"/>
    <w:rsid w:val="00CC6DA6"/>
    <w:rsid w:val="00CD0214"/>
    <w:rsid w:val="00CD3030"/>
    <w:rsid w:val="00CE26B8"/>
    <w:rsid w:val="00CE483C"/>
    <w:rsid w:val="00CF005B"/>
    <w:rsid w:val="00CF51F5"/>
    <w:rsid w:val="00CF5592"/>
    <w:rsid w:val="00CF7B16"/>
    <w:rsid w:val="00D12A86"/>
    <w:rsid w:val="00D17B5D"/>
    <w:rsid w:val="00D204D6"/>
    <w:rsid w:val="00D25AD3"/>
    <w:rsid w:val="00D31A5C"/>
    <w:rsid w:val="00D43F51"/>
    <w:rsid w:val="00D54504"/>
    <w:rsid w:val="00D600C9"/>
    <w:rsid w:val="00D61F3A"/>
    <w:rsid w:val="00D6397C"/>
    <w:rsid w:val="00D65FC3"/>
    <w:rsid w:val="00D67A12"/>
    <w:rsid w:val="00D7210C"/>
    <w:rsid w:val="00D75B49"/>
    <w:rsid w:val="00DB1C30"/>
    <w:rsid w:val="00DB404A"/>
    <w:rsid w:val="00DB4BC1"/>
    <w:rsid w:val="00DB4D05"/>
    <w:rsid w:val="00DB4FE0"/>
    <w:rsid w:val="00DF3F2F"/>
    <w:rsid w:val="00DF49D8"/>
    <w:rsid w:val="00E041DE"/>
    <w:rsid w:val="00E069AA"/>
    <w:rsid w:val="00E07298"/>
    <w:rsid w:val="00E172DC"/>
    <w:rsid w:val="00E17C05"/>
    <w:rsid w:val="00E22D3A"/>
    <w:rsid w:val="00E30CD2"/>
    <w:rsid w:val="00E32442"/>
    <w:rsid w:val="00E32A33"/>
    <w:rsid w:val="00E37FE6"/>
    <w:rsid w:val="00E44450"/>
    <w:rsid w:val="00E468F5"/>
    <w:rsid w:val="00E54842"/>
    <w:rsid w:val="00E727E7"/>
    <w:rsid w:val="00E7412D"/>
    <w:rsid w:val="00E767D1"/>
    <w:rsid w:val="00E812F0"/>
    <w:rsid w:val="00E821C2"/>
    <w:rsid w:val="00E850C0"/>
    <w:rsid w:val="00E86055"/>
    <w:rsid w:val="00E95C23"/>
    <w:rsid w:val="00EA429F"/>
    <w:rsid w:val="00EA703A"/>
    <w:rsid w:val="00EB2552"/>
    <w:rsid w:val="00ED0AEB"/>
    <w:rsid w:val="00ED424A"/>
    <w:rsid w:val="00ED6A47"/>
    <w:rsid w:val="00EE0F06"/>
    <w:rsid w:val="00EF2C1D"/>
    <w:rsid w:val="00EF3611"/>
    <w:rsid w:val="00EF6FE5"/>
    <w:rsid w:val="00EF75F5"/>
    <w:rsid w:val="00F037BF"/>
    <w:rsid w:val="00F03FCB"/>
    <w:rsid w:val="00F04CEB"/>
    <w:rsid w:val="00F060EC"/>
    <w:rsid w:val="00F1150A"/>
    <w:rsid w:val="00F119E1"/>
    <w:rsid w:val="00F163EB"/>
    <w:rsid w:val="00F20895"/>
    <w:rsid w:val="00F20B6D"/>
    <w:rsid w:val="00F26572"/>
    <w:rsid w:val="00F26B6B"/>
    <w:rsid w:val="00F27390"/>
    <w:rsid w:val="00F3343E"/>
    <w:rsid w:val="00F3396B"/>
    <w:rsid w:val="00F339C7"/>
    <w:rsid w:val="00F43B7D"/>
    <w:rsid w:val="00F51DB3"/>
    <w:rsid w:val="00F53BF7"/>
    <w:rsid w:val="00F55BE4"/>
    <w:rsid w:val="00F60003"/>
    <w:rsid w:val="00F6005A"/>
    <w:rsid w:val="00F63E6E"/>
    <w:rsid w:val="00F662A6"/>
    <w:rsid w:val="00F671F1"/>
    <w:rsid w:val="00F72053"/>
    <w:rsid w:val="00F72CB9"/>
    <w:rsid w:val="00F739E2"/>
    <w:rsid w:val="00F740EA"/>
    <w:rsid w:val="00F75B8E"/>
    <w:rsid w:val="00F83CF3"/>
    <w:rsid w:val="00F858CF"/>
    <w:rsid w:val="00F92EA3"/>
    <w:rsid w:val="00F957EB"/>
    <w:rsid w:val="00FA0F37"/>
    <w:rsid w:val="00FB3E62"/>
    <w:rsid w:val="00FB4DBC"/>
    <w:rsid w:val="00FC1382"/>
    <w:rsid w:val="00FC1CDD"/>
    <w:rsid w:val="00FC21F3"/>
    <w:rsid w:val="00FC2B4D"/>
    <w:rsid w:val="00FC4D7C"/>
    <w:rsid w:val="00FC565B"/>
    <w:rsid w:val="00FC641B"/>
    <w:rsid w:val="00FD4FE8"/>
    <w:rsid w:val="00FD62BB"/>
    <w:rsid w:val="00FE0BC8"/>
    <w:rsid w:val="00FE264B"/>
    <w:rsid w:val="00FE5362"/>
    <w:rsid w:val="00FE5467"/>
    <w:rsid w:val="00FE576E"/>
    <w:rsid w:val="00FF115E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0E14F1A"/>
  <w15:chartTrackingRefBased/>
  <w15:docId w15:val="{2840438D-F18F-4207-8D45-2950E467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link w:val="Ttulo1Car"/>
    <w:qFormat/>
    <w:rsid w:val="00B536AC"/>
    <w:pPr>
      <w:widowControl w:val="0"/>
      <w:autoSpaceDE w:val="0"/>
      <w:autoSpaceDN w:val="0"/>
      <w:ind w:left="138"/>
      <w:outlineLvl w:val="0"/>
    </w:pPr>
    <w:rPr>
      <w:rFonts w:ascii="Times New Roman" w:eastAsia="Times New Roman" w:hAnsi="Times New Roman"/>
    </w:rPr>
  </w:style>
  <w:style w:type="paragraph" w:styleId="Ttulo2">
    <w:name w:val="heading 2"/>
    <w:basedOn w:val="Normal"/>
    <w:next w:val="Normal"/>
    <w:link w:val="Ttulo2Car"/>
    <w:qFormat/>
    <w:rsid w:val="00502256"/>
    <w:pPr>
      <w:spacing w:before="360" w:after="240" w:line="360" w:lineRule="auto"/>
      <w:jc w:val="both"/>
      <w:outlineLvl w:val="1"/>
    </w:pPr>
    <w:rPr>
      <w:rFonts w:ascii="Arial" w:eastAsia="Montserrat" w:hAnsi="Arial" w:cs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rsid w:val="00502256"/>
    <w:pPr>
      <w:keepNext/>
      <w:keepLines/>
      <w:spacing w:before="320" w:after="80" w:line="360" w:lineRule="auto"/>
      <w:jc w:val="both"/>
      <w:outlineLvl w:val="2"/>
    </w:pPr>
    <w:rPr>
      <w:rFonts w:ascii="Arial" w:eastAsia="Montserrat" w:hAnsi="Arial" w:cs="Arial"/>
      <w:color w:val="434343"/>
      <w:sz w:val="28"/>
      <w:szCs w:val="28"/>
      <w:lang w:eastAsia="es-ES"/>
    </w:rPr>
  </w:style>
  <w:style w:type="paragraph" w:styleId="Ttulo4">
    <w:name w:val="heading 4"/>
    <w:basedOn w:val="Normal"/>
    <w:next w:val="Normal"/>
    <w:link w:val="Ttulo4Car"/>
    <w:rsid w:val="00502256"/>
    <w:pPr>
      <w:keepNext/>
      <w:keepLines/>
      <w:spacing w:before="280" w:after="80" w:line="360" w:lineRule="auto"/>
      <w:jc w:val="both"/>
      <w:outlineLvl w:val="3"/>
    </w:pPr>
    <w:rPr>
      <w:rFonts w:ascii="Arial" w:eastAsia="Montserrat" w:hAnsi="Arial" w:cs="Arial"/>
      <w:color w:val="666666"/>
      <w:lang w:eastAsia="es-ES"/>
    </w:rPr>
  </w:style>
  <w:style w:type="paragraph" w:styleId="Ttulo5">
    <w:name w:val="heading 5"/>
    <w:basedOn w:val="Normal"/>
    <w:next w:val="Normal"/>
    <w:link w:val="Ttulo5Car"/>
    <w:rsid w:val="00502256"/>
    <w:pPr>
      <w:keepNext/>
      <w:keepLines/>
      <w:spacing w:before="240" w:after="80" w:line="360" w:lineRule="auto"/>
      <w:jc w:val="both"/>
      <w:outlineLvl w:val="4"/>
    </w:pPr>
    <w:rPr>
      <w:rFonts w:ascii="Arial" w:eastAsia="Montserrat" w:hAnsi="Arial" w:cs="Arial"/>
      <w:color w:val="666666"/>
      <w:sz w:val="20"/>
      <w:szCs w:val="20"/>
      <w:lang w:eastAsia="es-ES"/>
    </w:rPr>
  </w:style>
  <w:style w:type="paragraph" w:styleId="Ttulo6">
    <w:name w:val="heading 6"/>
    <w:basedOn w:val="Normal"/>
    <w:next w:val="Normal"/>
    <w:link w:val="Ttulo6Car"/>
    <w:rsid w:val="00502256"/>
    <w:pPr>
      <w:keepNext/>
      <w:keepLines/>
      <w:spacing w:before="240" w:after="80" w:line="360" w:lineRule="auto"/>
      <w:jc w:val="both"/>
      <w:outlineLvl w:val="5"/>
    </w:pPr>
    <w:rPr>
      <w:rFonts w:ascii="Arial" w:eastAsia="Montserrat" w:hAnsi="Arial" w:cs="Arial"/>
      <w:i/>
      <w:color w:val="666666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B536A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463BD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350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50C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0F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0F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0FC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0F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0FC2"/>
    <w:rPr>
      <w:b/>
      <w:bCs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740E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740EA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F740EA"/>
    <w:rPr>
      <w:vertAlign w:val="superscript"/>
    </w:rPr>
  </w:style>
  <w:style w:type="character" w:customStyle="1" w:styleId="Ttulo2Car">
    <w:name w:val="Título 2 Car"/>
    <w:basedOn w:val="Fuentedeprrafopredeter"/>
    <w:link w:val="Ttulo2"/>
    <w:rsid w:val="00502256"/>
    <w:rPr>
      <w:rFonts w:ascii="Arial" w:eastAsia="Montserrat" w:hAnsi="Arial" w:cs="Arial"/>
      <w:b/>
      <w:bCs/>
    </w:rPr>
  </w:style>
  <w:style w:type="character" w:customStyle="1" w:styleId="Ttulo3Car">
    <w:name w:val="Título 3 Car"/>
    <w:basedOn w:val="Fuentedeprrafopredeter"/>
    <w:link w:val="Ttulo3"/>
    <w:rsid w:val="00502256"/>
    <w:rPr>
      <w:rFonts w:ascii="Arial" w:eastAsia="Montserrat" w:hAnsi="Arial" w:cs="Arial"/>
      <w:color w:val="434343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502256"/>
    <w:rPr>
      <w:rFonts w:ascii="Arial" w:eastAsia="Montserrat" w:hAnsi="Arial" w:cs="Arial"/>
      <w:color w:val="666666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502256"/>
    <w:rPr>
      <w:rFonts w:ascii="Arial" w:eastAsia="Montserrat" w:hAnsi="Arial" w:cs="Arial"/>
      <w:color w:val="666666"/>
    </w:rPr>
  </w:style>
  <w:style w:type="character" w:customStyle="1" w:styleId="Ttulo6Car">
    <w:name w:val="Título 6 Car"/>
    <w:basedOn w:val="Fuentedeprrafopredeter"/>
    <w:link w:val="Ttulo6"/>
    <w:rsid w:val="00502256"/>
    <w:rPr>
      <w:rFonts w:ascii="Arial" w:eastAsia="Montserrat" w:hAnsi="Arial" w:cs="Arial"/>
      <w:i/>
      <w:color w:val="666666"/>
    </w:rPr>
  </w:style>
  <w:style w:type="table" w:customStyle="1" w:styleId="TableNormal">
    <w:name w:val="Table Normal"/>
    <w:rsid w:val="00502256"/>
    <w:pPr>
      <w:spacing w:line="276" w:lineRule="auto"/>
    </w:pPr>
    <w:rPr>
      <w:rFonts w:ascii="Arial" w:eastAsia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qFormat/>
    <w:rsid w:val="00502256"/>
    <w:pPr>
      <w:spacing w:before="360" w:after="360" w:line="360" w:lineRule="auto"/>
      <w:jc w:val="both"/>
    </w:pPr>
    <w:rPr>
      <w:rFonts w:ascii="Arial" w:eastAsia="Montserrat" w:hAnsi="Arial" w:cs="Arial"/>
      <w:b/>
      <w:bCs/>
      <w:color w:val="990033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02256"/>
    <w:rPr>
      <w:rFonts w:ascii="Arial" w:eastAsia="Montserrat" w:hAnsi="Arial" w:cs="Arial"/>
      <w:b/>
      <w:bCs/>
      <w:color w:val="990033"/>
      <w:sz w:val="32"/>
      <w:szCs w:val="32"/>
    </w:rPr>
  </w:style>
  <w:style w:type="paragraph" w:styleId="Subttulo">
    <w:name w:val="Subtitle"/>
    <w:basedOn w:val="Normal"/>
    <w:next w:val="Normal"/>
    <w:link w:val="SubttuloCar"/>
    <w:rsid w:val="00502256"/>
    <w:pPr>
      <w:keepNext/>
      <w:keepLines/>
      <w:spacing w:before="240" w:after="320" w:line="360" w:lineRule="auto"/>
      <w:jc w:val="both"/>
    </w:pPr>
    <w:rPr>
      <w:rFonts w:ascii="Arial" w:eastAsia="Montserrat" w:hAnsi="Arial" w:cs="Arial"/>
      <w:color w:val="666666"/>
      <w:sz w:val="30"/>
      <w:szCs w:val="30"/>
      <w:lang w:eastAsia="es-ES"/>
    </w:rPr>
  </w:style>
  <w:style w:type="character" w:customStyle="1" w:styleId="SubttuloCar">
    <w:name w:val="Subtítulo Car"/>
    <w:basedOn w:val="Fuentedeprrafopredeter"/>
    <w:link w:val="Subttulo"/>
    <w:rsid w:val="00502256"/>
    <w:rPr>
      <w:rFonts w:ascii="Arial" w:eastAsia="Montserrat" w:hAnsi="Arial" w:cs="Arial"/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502256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02256"/>
    <w:rPr>
      <w:rFonts w:ascii="Arial" w:eastAsia="Montserrat" w:hAnsi="Arial" w:cs="Arial"/>
    </w:rPr>
  </w:style>
  <w:style w:type="paragraph" w:customStyle="1" w:styleId="Default">
    <w:name w:val="Default"/>
    <w:rsid w:val="00502256"/>
    <w:pPr>
      <w:autoSpaceDE w:val="0"/>
      <w:autoSpaceDN w:val="0"/>
      <w:adjustRightInd w:val="0"/>
    </w:pPr>
    <w:rPr>
      <w:rFonts w:ascii="Arimo" w:eastAsiaTheme="minorHAnsi" w:hAnsi="Arimo" w:cs="Arimo"/>
      <w:color w:val="000000"/>
      <w:sz w:val="24"/>
      <w:szCs w:val="24"/>
      <w:lang w:eastAsia="en-US"/>
    </w:rPr>
  </w:style>
  <w:style w:type="paragraph" w:customStyle="1" w:styleId="Cuerpo">
    <w:name w:val="Cuerpo"/>
    <w:rsid w:val="007A02D7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D62B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D62BB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FD62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2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_ana\AppData\Local\Microsoft\Windows\INetCache\Content.Outlook\WF88JOUX\Folio%20RetoyContra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2E405-2F42-4A0F-896C-1747FCC5F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Folio RetoyContrata</Template>
  <TotalTime>0</TotalTime>
  <Pages>2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EGEA, ANA ISABEL</dc:creator>
  <cp:keywords/>
  <dc:description/>
  <cp:lastModifiedBy>Carmen Ferrer (externo)</cp:lastModifiedBy>
  <cp:revision>3</cp:revision>
  <cp:lastPrinted>2026-10-08T12:44:00Z</cp:lastPrinted>
  <dcterms:created xsi:type="dcterms:W3CDTF">2026-10-21T07:05:00Z</dcterms:created>
  <dcterms:modified xsi:type="dcterms:W3CDTF">2026-10-21T07:06:00Z</dcterms:modified>
</cp:coreProperties>
</file>