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3B45D" w14:textId="7F548ED9" w:rsidR="000B2E0B" w:rsidRDefault="000B2E0B">
      <w:pPr>
        <w:rPr>
          <w:rFonts w:ascii="Chivo" w:hAnsi="Chivo" w:cs="Chivo"/>
          <w:b/>
          <w:bCs/>
        </w:rPr>
      </w:pPr>
    </w:p>
    <w:p w14:paraId="279ADC83" w14:textId="220B0FA3" w:rsidR="00502256" w:rsidRDefault="00502256" w:rsidP="00502256">
      <w:pPr>
        <w:spacing w:after="160" w:line="259" w:lineRule="auto"/>
        <w:jc w:val="center"/>
        <w:rPr>
          <w:rFonts w:ascii="Chivo" w:hAnsi="Chivo" w:cs="Chivo"/>
          <w:b/>
          <w:bCs/>
        </w:rPr>
      </w:pPr>
      <w:r w:rsidRPr="00ED424A">
        <w:rPr>
          <w:rFonts w:ascii="Chivo" w:hAnsi="Chivo" w:cs="Chivo"/>
          <w:b/>
          <w:bCs/>
        </w:rPr>
        <w:t xml:space="preserve">ANEXO </w:t>
      </w:r>
      <w:r w:rsidR="006C4A16">
        <w:rPr>
          <w:rFonts w:ascii="Chivo" w:hAnsi="Chivo" w:cs="Chivo"/>
          <w:b/>
          <w:bCs/>
        </w:rPr>
        <w:t>6</w:t>
      </w:r>
    </w:p>
    <w:p w14:paraId="1FCE1F69" w14:textId="49F8CCB5" w:rsidR="009C39B5" w:rsidRDefault="009C39B5" w:rsidP="009C39B5">
      <w:pPr>
        <w:autoSpaceDE w:val="0"/>
        <w:autoSpaceDN w:val="0"/>
        <w:adjustRightInd w:val="0"/>
        <w:jc w:val="center"/>
        <w:rPr>
          <w:rFonts w:ascii="Chivo-Medium" w:hAnsi="Chivo-Medium" w:cs="Chivo-Medium"/>
          <w:b/>
          <w:bCs/>
          <w:sz w:val="23"/>
          <w:szCs w:val="23"/>
          <w:lang w:eastAsia="es-ES"/>
        </w:rPr>
      </w:pP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DECLARACIÓN RESPONSABLE PARA LA JUSTIFICACIÓN DE LA AYUDA </w:t>
      </w:r>
      <w:r w:rsidR="00B03C63"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A EMPRESAS DE SECTORES DE PROXIMIDAD -2026 - </w:t>
      </w:r>
      <w:r w:rsidRPr="00665204">
        <w:rPr>
          <w:rFonts w:ascii="Chivo-Medium" w:hAnsi="Chivo-Medium" w:cs="Chivo-Medium"/>
          <w:b/>
          <w:bCs/>
          <w:sz w:val="23"/>
          <w:szCs w:val="23"/>
          <w:lang w:eastAsia="es-ES"/>
        </w:rPr>
        <w:t xml:space="preserve">RETO </w:t>
      </w:r>
    </w:p>
    <w:p w14:paraId="68D22ADF" w14:textId="10AABBB6" w:rsidR="001A454C" w:rsidRPr="00665204" w:rsidRDefault="001A454C" w:rsidP="009C39B5">
      <w:pPr>
        <w:autoSpaceDE w:val="0"/>
        <w:autoSpaceDN w:val="0"/>
        <w:adjustRightInd w:val="0"/>
        <w:jc w:val="center"/>
        <w:rPr>
          <w:rFonts w:ascii="Chivo-Medium" w:hAnsi="Chivo-Medium" w:cs="Chivo-Medium"/>
          <w:b/>
          <w:bCs/>
          <w:sz w:val="23"/>
          <w:szCs w:val="23"/>
          <w:lang w:eastAsia="es-ES"/>
        </w:rPr>
      </w:pPr>
      <w:r>
        <w:rPr>
          <w:rFonts w:ascii="Chivo-Medium" w:hAnsi="Chivo-Medium" w:cs="Chivo-Medium"/>
          <w:b/>
          <w:bCs/>
          <w:sz w:val="23"/>
          <w:szCs w:val="23"/>
          <w:lang w:eastAsia="es-ES"/>
        </w:rPr>
        <w:t>-JUSTIFICACIÓN DE GASTOS-</w:t>
      </w:r>
    </w:p>
    <w:p w14:paraId="5E661BFB" w14:textId="0E4C5AB5" w:rsidR="009C39B5" w:rsidRDefault="009C39B5" w:rsidP="00502256">
      <w:pPr>
        <w:spacing w:after="160" w:line="259" w:lineRule="auto"/>
        <w:jc w:val="center"/>
        <w:rPr>
          <w:rFonts w:ascii="Chivo" w:hAnsi="Chivo" w:cs="Chivo"/>
          <w:b/>
          <w:bCs/>
        </w:rPr>
      </w:pPr>
    </w:p>
    <w:p w14:paraId="43F9CCA0" w14:textId="77777777" w:rsidR="005D74F2" w:rsidRPr="0052600A" w:rsidRDefault="005D74F2" w:rsidP="005D74F2">
      <w:pPr>
        <w:autoSpaceDE w:val="0"/>
        <w:autoSpaceDN w:val="0"/>
        <w:adjustRightInd w:val="0"/>
        <w:jc w:val="both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sz w:val="22"/>
          <w:szCs w:val="22"/>
        </w:rPr>
        <w:t>D./Dª. _______________________</w:t>
      </w:r>
      <w:r>
        <w:rPr>
          <w:rFonts w:ascii="Chivo" w:hAnsi="Chivo" w:cs="Chivo"/>
          <w:sz w:val="22"/>
          <w:szCs w:val="22"/>
        </w:rPr>
        <w:t>, con DNI__________</w:t>
      </w:r>
      <w:r w:rsidRPr="0052600A">
        <w:rPr>
          <w:rFonts w:ascii="Chivo" w:hAnsi="Chivo" w:cs="Chivo"/>
          <w:sz w:val="22"/>
          <w:szCs w:val="22"/>
        </w:rPr>
        <w:t>___</w:t>
      </w:r>
      <w:r>
        <w:rPr>
          <w:rFonts w:ascii="Chivo" w:hAnsi="Chivo" w:cs="Chivo"/>
          <w:sz w:val="22"/>
          <w:szCs w:val="22"/>
        </w:rPr>
        <w:t xml:space="preserve">, </w:t>
      </w:r>
      <w:r w:rsidRPr="0052600A">
        <w:rPr>
          <w:rFonts w:ascii="Chivo" w:hAnsi="Chivo" w:cs="Chivo"/>
          <w:sz w:val="22"/>
          <w:szCs w:val="22"/>
        </w:rPr>
        <w:t xml:space="preserve">como </w:t>
      </w:r>
      <w:r>
        <w:rPr>
          <w:rFonts w:ascii="Chivo" w:hAnsi="Chivo" w:cs="Chivo"/>
          <w:sz w:val="22"/>
          <w:szCs w:val="22"/>
        </w:rPr>
        <w:t>titular de la actividad económica (denominación comercial) ____________________ , CIF en su caso________________ y dirección en ____________________, _____________(Granada)</w:t>
      </w:r>
      <w:r w:rsidRPr="0052600A">
        <w:rPr>
          <w:rFonts w:ascii="Chivo" w:hAnsi="Chivo" w:cs="Chivo"/>
          <w:sz w:val="22"/>
          <w:szCs w:val="22"/>
        </w:rPr>
        <w:t xml:space="preserve">, en relación a la convocatoria de concesión de ayudas a </w:t>
      </w:r>
      <w:r>
        <w:rPr>
          <w:rFonts w:ascii="Chivo" w:hAnsi="Chivo" w:cs="Chivo"/>
          <w:sz w:val="22"/>
          <w:szCs w:val="22"/>
        </w:rPr>
        <w:t>empresas</w:t>
      </w:r>
      <w:r w:rsidRPr="0052600A">
        <w:rPr>
          <w:rFonts w:ascii="Chivo" w:hAnsi="Chivo" w:cs="Chivo"/>
          <w:sz w:val="22"/>
          <w:szCs w:val="22"/>
        </w:rPr>
        <w:t xml:space="preserve"> en municipios y ELAS en riesgo de despoblación 2026, de la Delegación de </w:t>
      </w:r>
      <w:r w:rsidRPr="0052600A">
        <w:rPr>
          <w:rFonts w:ascii="Chivo" w:eastAsiaTheme="minorHAnsi" w:hAnsi="Chivo" w:cs="Chivo"/>
          <w:sz w:val="22"/>
          <w:szCs w:val="22"/>
        </w:rPr>
        <w:t>Presidencia, Proyectos Estratégicos Provinciales, Gestión de Bienes Culturales, Reto Demográfico y Portavocía – Oficina de R</w:t>
      </w:r>
      <w:r w:rsidRPr="0052600A">
        <w:rPr>
          <w:rFonts w:ascii="Chivo" w:hAnsi="Chivo" w:cs="Chivo"/>
          <w:sz w:val="22"/>
          <w:szCs w:val="22"/>
        </w:rPr>
        <w:t>eto Demográfico- de la Diputación de Granada,</w:t>
      </w:r>
    </w:p>
    <w:p w14:paraId="612BE6B5" w14:textId="77777777" w:rsidR="005D74F2" w:rsidRPr="0052600A" w:rsidRDefault="005D74F2" w:rsidP="005D74F2">
      <w:pPr>
        <w:spacing w:after="160" w:line="259" w:lineRule="auto"/>
        <w:rPr>
          <w:rFonts w:ascii="Chivo" w:hAnsi="Chivo" w:cs="Chivo"/>
          <w:strike/>
          <w:sz w:val="22"/>
          <w:szCs w:val="22"/>
        </w:rPr>
      </w:pPr>
    </w:p>
    <w:p w14:paraId="5DA2FD83" w14:textId="4A4205A9" w:rsidR="005D74F2" w:rsidRDefault="005D74F2" w:rsidP="005D74F2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52600A">
        <w:rPr>
          <w:rFonts w:ascii="Chivo" w:hAnsi="Chivo" w:cs="Chivo"/>
          <w:b/>
          <w:bCs/>
          <w:sz w:val="22"/>
          <w:szCs w:val="22"/>
        </w:rPr>
        <w:t>DECLARA RESPONSABLEMENTE</w:t>
      </w:r>
      <w:r>
        <w:rPr>
          <w:rFonts w:ascii="Chivo" w:hAnsi="Chivo" w:cs="Chivo"/>
          <w:sz w:val="22"/>
          <w:szCs w:val="22"/>
        </w:rPr>
        <w:t xml:space="preserve">: </w:t>
      </w:r>
    </w:p>
    <w:p w14:paraId="7EF2D480" w14:textId="578DA307" w:rsidR="00E44450" w:rsidRDefault="005D74F2" w:rsidP="00E44450">
      <w:pPr>
        <w:spacing w:after="160" w:line="259" w:lineRule="auto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  <w:r>
        <w:rPr>
          <w:rFonts w:ascii="Chivo" w:hAnsi="Chivo" w:cs="Chivo"/>
          <w:sz w:val="22"/>
          <w:szCs w:val="22"/>
        </w:rPr>
        <w:t xml:space="preserve">Que </w:t>
      </w:r>
      <w:r w:rsidR="00982387">
        <w:rPr>
          <w:rFonts w:ascii="Chivo" w:eastAsia="Times New Roman" w:hAnsi="Chivo" w:cs="Chivo"/>
          <w:noProof/>
          <w:sz w:val="22"/>
          <w:lang w:val="es-ES_tradnl" w:eastAsia="es-ES"/>
        </w:rPr>
        <w:t>la subvención recibida</w:t>
      </w:r>
      <w:r w:rsidR="00B97039">
        <w:rPr>
          <w:rFonts w:ascii="Chivo" w:eastAsia="Times New Roman" w:hAnsi="Chivo" w:cs="Chivo"/>
          <w:noProof/>
          <w:sz w:val="22"/>
          <w:lang w:val="es-ES_tradnl" w:eastAsia="es-ES"/>
        </w:rPr>
        <w:t xml:space="preserve">, mediante transferencia </w:t>
      </w:r>
      <w:r w:rsidR="003F2D80">
        <w:rPr>
          <w:rFonts w:ascii="Chivo" w:eastAsia="Times New Roman" w:hAnsi="Chivo" w:cs="Chivo"/>
          <w:noProof/>
          <w:sz w:val="22"/>
          <w:lang w:val="es-ES_tradnl" w:eastAsia="es-ES"/>
        </w:rPr>
        <w:t xml:space="preserve">bancaria </w:t>
      </w:r>
      <w:r w:rsidR="00B97039">
        <w:rPr>
          <w:rFonts w:ascii="Chivo" w:eastAsia="Times New Roman" w:hAnsi="Chivo" w:cs="Chivo"/>
          <w:noProof/>
          <w:sz w:val="22"/>
          <w:lang w:val="es-ES_tradnl" w:eastAsia="es-ES"/>
        </w:rPr>
        <w:t xml:space="preserve">del ayuntamiento/ELA, </w:t>
      </w:r>
      <w:r w:rsidR="00982387">
        <w:rPr>
          <w:rFonts w:ascii="Chivo" w:eastAsia="Times New Roman" w:hAnsi="Chivo" w:cs="Chivo"/>
          <w:noProof/>
          <w:sz w:val="22"/>
          <w:lang w:val="es-ES_tradnl" w:eastAsia="es-ES"/>
        </w:rPr>
        <w:t>se ha</w:t>
      </w:r>
      <w:r w:rsidR="00E44450">
        <w:rPr>
          <w:rFonts w:ascii="Chivo" w:eastAsia="Times New Roman" w:hAnsi="Chivo" w:cs="Chivo"/>
          <w:noProof/>
          <w:sz w:val="22"/>
          <w:lang w:val="es-ES_tradnl" w:eastAsia="es-ES"/>
        </w:rPr>
        <w:t xml:space="preserve"> destinado a sufragar g</w:t>
      </w:r>
      <w:r w:rsidR="00982387">
        <w:rPr>
          <w:rFonts w:ascii="Chivo" w:eastAsia="Times New Roman" w:hAnsi="Chivo" w:cs="Chivo"/>
          <w:noProof/>
          <w:sz w:val="22"/>
          <w:lang w:val="es-ES_tradnl" w:eastAsia="es-ES"/>
        </w:rPr>
        <w:t>asto</w:t>
      </w:r>
      <w:r w:rsidR="00E44450">
        <w:rPr>
          <w:rFonts w:ascii="Chivo" w:eastAsia="Times New Roman" w:hAnsi="Chivo" w:cs="Chivo"/>
          <w:noProof/>
          <w:sz w:val="22"/>
          <w:lang w:val="es-ES_tradnl" w:eastAsia="es-ES"/>
        </w:rPr>
        <w:t>s</w:t>
      </w:r>
      <w:r w:rsidR="00982387">
        <w:rPr>
          <w:rFonts w:ascii="Chivo" w:eastAsia="Times New Roman" w:hAnsi="Chivo" w:cs="Chivo"/>
          <w:noProof/>
          <w:sz w:val="22"/>
          <w:lang w:val="es-ES_tradnl" w:eastAsia="es-ES"/>
        </w:rPr>
        <w:t xml:space="preserve"> corriente</w:t>
      </w:r>
      <w:r w:rsidR="00E44450">
        <w:rPr>
          <w:rFonts w:ascii="Chivo" w:eastAsia="Times New Roman" w:hAnsi="Chivo" w:cs="Chivo"/>
          <w:noProof/>
          <w:sz w:val="22"/>
          <w:lang w:val="es-ES_tradnl" w:eastAsia="es-ES"/>
        </w:rPr>
        <w:t xml:space="preserve">s que: </w:t>
      </w:r>
    </w:p>
    <w:p w14:paraId="44CF261D" w14:textId="77777777" w:rsidR="00E44450" w:rsidRDefault="00E44450" w:rsidP="00E444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  <w:r>
        <w:rPr>
          <w:rFonts w:ascii="Chivo" w:eastAsia="Times New Roman" w:hAnsi="Chivo" w:cs="Chivo"/>
          <w:noProof/>
          <w:sz w:val="22"/>
          <w:lang w:val="es-ES_tradnl" w:eastAsia="es-ES"/>
        </w:rPr>
        <w:t>Han sido contraidos y pagados en el año 2026.</w:t>
      </w:r>
    </w:p>
    <w:p w14:paraId="4F0BA271" w14:textId="68C898A2" w:rsidR="00E44450" w:rsidRDefault="00E44450" w:rsidP="00E44450">
      <w:pPr>
        <w:autoSpaceDE w:val="0"/>
        <w:autoSpaceDN w:val="0"/>
        <w:adjustRightInd w:val="0"/>
        <w:spacing w:line="276" w:lineRule="auto"/>
        <w:jc w:val="both"/>
        <w:rPr>
          <w:rFonts w:ascii="Chivo" w:eastAsiaTheme="minorHAnsi" w:hAnsi="Chivo" w:cs="Chivo"/>
          <w:sz w:val="22"/>
          <w:szCs w:val="22"/>
        </w:rPr>
      </w:pPr>
      <w:r>
        <w:rPr>
          <w:rFonts w:ascii="Chivo" w:eastAsiaTheme="minorHAnsi" w:hAnsi="Chivo" w:cs="Chivo"/>
          <w:sz w:val="22"/>
          <w:szCs w:val="22"/>
        </w:rPr>
        <w:t xml:space="preserve">Están relacionados </w:t>
      </w:r>
      <w:r w:rsidRPr="00AA2D65">
        <w:rPr>
          <w:rFonts w:ascii="Chivo" w:eastAsiaTheme="minorHAnsi" w:hAnsi="Chivo" w:cs="Chivo"/>
          <w:sz w:val="22"/>
          <w:szCs w:val="22"/>
        </w:rPr>
        <w:t xml:space="preserve">directamente con la actividad </w:t>
      </w:r>
      <w:r w:rsidR="00841070">
        <w:rPr>
          <w:rFonts w:ascii="Chivo" w:eastAsiaTheme="minorHAnsi" w:hAnsi="Chivo" w:cs="Chivo"/>
          <w:sz w:val="22"/>
          <w:szCs w:val="22"/>
        </w:rPr>
        <w:t xml:space="preserve">económica </w:t>
      </w:r>
      <w:r w:rsidRPr="00AA2D65">
        <w:rPr>
          <w:rFonts w:ascii="Chivo" w:eastAsiaTheme="minorHAnsi" w:hAnsi="Chivo" w:cs="Chivo"/>
          <w:sz w:val="22"/>
          <w:szCs w:val="22"/>
        </w:rPr>
        <w:t>financiada</w:t>
      </w:r>
      <w:r w:rsidR="0099059C">
        <w:rPr>
          <w:rFonts w:ascii="Chivo" w:eastAsiaTheme="minorHAnsi" w:hAnsi="Chivo" w:cs="Chivo"/>
          <w:sz w:val="22"/>
          <w:szCs w:val="22"/>
        </w:rPr>
        <w:t xml:space="preserve"> y r</w:t>
      </w:r>
      <w:r w:rsidRPr="00AA2D65">
        <w:rPr>
          <w:rFonts w:ascii="Chivo" w:eastAsiaTheme="minorHAnsi" w:hAnsi="Chivo" w:cs="Chivo"/>
          <w:sz w:val="22"/>
          <w:szCs w:val="22"/>
        </w:rPr>
        <w:t>esulta</w:t>
      </w:r>
      <w:r>
        <w:rPr>
          <w:rFonts w:ascii="Chivo" w:eastAsiaTheme="minorHAnsi" w:hAnsi="Chivo" w:cs="Chivo"/>
          <w:sz w:val="22"/>
          <w:szCs w:val="22"/>
        </w:rPr>
        <w:t>n</w:t>
      </w:r>
      <w:r w:rsidRPr="00AA2D65">
        <w:rPr>
          <w:rFonts w:ascii="Chivo" w:eastAsiaTheme="minorHAnsi" w:hAnsi="Chivo" w:cs="Chivo"/>
          <w:sz w:val="22"/>
          <w:szCs w:val="22"/>
        </w:rPr>
        <w:t xml:space="preserve"> indispensable para </w:t>
      </w:r>
      <w:r w:rsidR="00841070">
        <w:rPr>
          <w:rFonts w:ascii="Chivo" w:eastAsiaTheme="minorHAnsi" w:hAnsi="Chivo" w:cs="Chivo"/>
          <w:sz w:val="22"/>
          <w:szCs w:val="22"/>
        </w:rPr>
        <w:t xml:space="preserve">su </w:t>
      </w:r>
      <w:r w:rsidRPr="00AA2D65">
        <w:rPr>
          <w:rFonts w:ascii="Chivo" w:eastAsiaTheme="minorHAnsi" w:hAnsi="Chivo" w:cs="Chivo"/>
          <w:sz w:val="22"/>
          <w:szCs w:val="22"/>
        </w:rPr>
        <w:t>ejecución</w:t>
      </w:r>
      <w:r>
        <w:rPr>
          <w:rFonts w:ascii="Chivo" w:eastAsiaTheme="minorHAnsi" w:hAnsi="Chivo" w:cs="Chivo"/>
          <w:sz w:val="22"/>
          <w:szCs w:val="22"/>
        </w:rPr>
        <w:t>.</w:t>
      </w:r>
    </w:p>
    <w:p w14:paraId="0C63A0F2" w14:textId="5E1EB412" w:rsidR="00E44450" w:rsidRPr="000B2E0B" w:rsidRDefault="00E44450" w:rsidP="00B03C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 w:line="276" w:lineRule="auto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  <w:r w:rsidRPr="000B2E0B">
        <w:rPr>
          <w:rFonts w:ascii="Chivo" w:eastAsia="Times New Roman" w:hAnsi="Chivo" w:cs="Chivo"/>
          <w:noProof/>
          <w:sz w:val="22"/>
          <w:lang w:val="es-ES_tradnl" w:eastAsia="es-ES"/>
        </w:rPr>
        <w:t xml:space="preserve">Que la subvención recibida, aisladamente o en concurrencia con otras subvenciones o ayudas otorgadas por otros entes públicos o privados, no supera el </w:t>
      </w:r>
      <w:r w:rsidR="00C23281" w:rsidRPr="000B2E0B">
        <w:rPr>
          <w:rFonts w:ascii="Chivo" w:eastAsia="Times New Roman" w:hAnsi="Chivo" w:cs="Chivo"/>
          <w:noProof/>
          <w:sz w:val="22"/>
          <w:lang w:val="es-ES_tradnl" w:eastAsia="es-ES"/>
        </w:rPr>
        <w:t>importe</w:t>
      </w:r>
      <w:r w:rsidRPr="000B2E0B">
        <w:rPr>
          <w:rFonts w:ascii="Chivo" w:eastAsia="Times New Roman" w:hAnsi="Chivo" w:cs="Chivo"/>
          <w:noProof/>
          <w:sz w:val="22"/>
          <w:lang w:val="es-ES_tradnl" w:eastAsia="es-ES"/>
        </w:rPr>
        <w:t xml:space="preserve"> del</w:t>
      </w:r>
      <w:r w:rsidR="00841070" w:rsidRPr="000B2E0B">
        <w:rPr>
          <w:rFonts w:ascii="Chivo" w:eastAsia="Times New Roman" w:hAnsi="Chivo" w:cs="Chivo"/>
          <w:noProof/>
          <w:sz w:val="22"/>
          <w:lang w:val="es-ES_tradnl" w:eastAsia="es-ES"/>
        </w:rPr>
        <w:t xml:space="preserve"> gasto para el que he destinado la ayuda</w:t>
      </w:r>
      <w:r w:rsidRPr="000B2E0B">
        <w:rPr>
          <w:rFonts w:ascii="Chivo" w:eastAsia="Times New Roman" w:hAnsi="Chivo" w:cs="Chivo"/>
          <w:noProof/>
          <w:sz w:val="22"/>
          <w:lang w:val="es-ES_tradnl" w:eastAsia="es-ES"/>
        </w:rPr>
        <w:t xml:space="preserve"> </w:t>
      </w:r>
      <w:r w:rsidR="00841070" w:rsidRPr="000B2E0B">
        <w:rPr>
          <w:rFonts w:ascii="Chivo" w:eastAsia="Times New Roman" w:hAnsi="Chivo" w:cs="Chivo"/>
          <w:noProof/>
          <w:sz w:val="22"/>
          <w:lang w:val="es-ES_tradnl" w:eastAsia="es-ES"/>
        </w:rPr>
        <w:t>contemplada en esta convocatoria</w:t>
      </w:r>
      <w:r w:rsidRPr="000B2E0B">
        <w:rPr>
          <w:rFonts w:ascii="Chivo" w:eastAsia="Times New Roman" w:hAnsi="Chivo" w:cs="Chivo"/>
          <w:noProof/>
          <w:sz w:val="22"/>
          <w:lang w:val="es-ES_tradnl" w:eastAsia="es-ES"/>
        </w:rPr>
        <w:t>.</w:t>
      </w:r>
    </w:p>
    <w:p w14:paraId="4ECF8376" w14:textId="5E96470B" w:rsidR="002119D3" w:rsidRDefault="002119D3" w:rsidP="002119D3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  <w:r w:rsidRPr="00ED6A47">
        <w:rPr>
          <w:rFonts w:ascii="Chivo" w:hAnsi="Chivo" w:cs="Chivo"/>
          <w:sz w:val="22"/>
          <w:szCs w:val="22"/>
          <w:lang w:eastAsia="es-ES"/>
        </w:rPr>
        <w:t>Que no ha obtenido otras ayudas para</w:t>
      </w:r>
      <w:r w:rsidR="00E44450">
        <w:rPr>
          <w:rFonts w:ascii="Chivo" w:hAnsi="Chivo" w:cs="Chivo"/>
          <w:sz w:val="22"/>
          <w:szCs w:val="22"/>
          <w:lang w:eastAsia="es-ES"/>
        </w:rPr>
        <w:t xml:space="preserve"> el mismo gasto corriente</w:t>
      </w:r>
      <w:r w:rsidRPr="00ED6A47">
        <w:rPr>
          <w:rFonts w:ascii="Chivo" w:hAnsi="Chivo" w:cs="Chivo"/>
          <w:sz w:val="22"/>
          <w:szCs w:val="22"/>
          <w:lang w:eastAsia="es-ES"/>
        </w:rPr>
        <w:t xml:space="preserve"> o, en su caso, las siguientes:</w:t>
      </w:r>
      <w:r w:rsidR="00E44450">
        <w:rPr>
          <w:rFonts w:ascii="Chivo" w:hAnsi="Chivo" w:cs="Chivo"/>
          <w:sz w:val="22"/>
          <w:szCs w:val="22"/>
          <w:lang w:eastAsia="es-ES"/>
        </w:rPr>
        <w:t xml:space="preserve">   _________________</w:t>
      </w:r>
    </w:p>
    <w:p w14:paraId="1E5386AB" w14:textId="77777777" w:rsidR="0099059C" w:rsidRDefault="0099059C" w:rsidP="002119D3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</w:p>
    <w:p w14:paraId="4630698E" w14:textId="48A8E7D7" w:rsidR="00E44450" w:rsidRDefault="00E44450" w:rsidP="002119D3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  <w:r>
        <w:rPr>
          <w:rFonts w:ascii="Chivo" w:hAnsi="Chivo" w:cs="Chivo"/>
          <w:sz w:val="22"/>
          <w:szCs w:val="22"/>
          <w:lang w:eastAsia="es-ES"/>
        </w:rPr>
        <w:t xml:space="preserve">Que </w:t>
      </w:r>
      <w:r w:rsidR="0099059C">
        <w:rPr>
          <w:rFonts w:ascii="Chivo" w:hAnsi="Chivo" w:cs="Chivo"/>
          <w:sz w:val="22"/>
          <w:szCs w:val="22"/>
          <w:lang w:eastAsia="es-ES"/>
        </w:rPr>
        <w:t xml:space="preserve">se </w:t>
      </w:r>
      <w:r>
        <w:rPr>
          <w:rFonts w:ascii="Chivo" w:hAnsi="Chivo" w:cs="Chivo"/>
          <w:sz w:val="22"/>
          <w:szCs w:val="22"/>
          <w:lang w:eastAsia="es-ES"/>
        </w:rPr>
        <w:t>h</w:t>
      </w:r>
      <w:r w:rsidR="00B97039">
        <w:rPr>
          <w:rFonts w:ascii="Chivo" w:hAnsi="Chivo" w:cs="Chivo"/>
          <w:sz w:val="22"/>
          <w:szCs w:val="22"/>
          <w:lang w:eastAsia="es-ES"/>
        </w:rPr>
        <w:t>a</w:t>
      </w:r>
      <w:r>
        <w:rPr>
          <w:rFonts w:ascii="Chivo" w:hAnsi="Chivo" w:cs="Chivo"/>
          <w:sz w:val="22"/>
          <w:szCs w:val="22"/>
          <w:lang w:eastAsia="es-ES"/>
        </w:rPr>
        <w:t xml:space="preserve"> dado la publicidad co</w:t>
      </w:r>
      <w:r w:rsidR="00B97039">
        <w:rPr>
          <w:rFonts w:ascii="Chivo" w:hAnsi="Chivo" w:cs="Chivo"/>
          <w:sz w:val="22"/>
          <w:szCs w:val="22"/>
          <w:lang w:eastAsia="es-ES"/>
        </w:rPr>
        <w:t>rrespondiente a la financiación según se establece en el art 9.</w:t>
      </w:r>
      <w:r w:rsidR="00B03C63">
        <w:rPr>
          <w:rFonts w:ascii="Chivo" w:hAnsi="Chivo" w:cs="Chivo"/>
          <w:sz w:val="22"/>
          <w:szCs w:val="22"/>
          <w:lang w:eastAsia="es-ES"/>
        </w:rPr>
        <w:t>2.</w:t>
      </w:r>
      <w:r w:rsidR="0099059C">
        <w:rPr>
          <w:rFonts w:ascii="Chivo" w:hAnsi="Chivo" w:cs="Chivo"/>
          <w:sz w:val="22"/>
          <w:szCs w:val="22"/>
          <w:lang w:eastAsia="es-ES"/>
        </w:rPr>
        <w:t xml:space="preserve"> y de la que adjunto evidencias.</w:t>
      </w:r>
    </w:p>
    <w:p w14:paraId="0E90DFF0" w14:textId="1FEB7073" w:rsidR="0099059C" w:rsidRPr="00ED6A47" w:rsidRDefault="0099059C" w:rsidP="002119D3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22"/>
          <w:szCs w:val="22"/>
          <w:lang w:eastAsia="es-ES"/>
        </w:rPr>
      </w:pPr>
    </w:p>
    <w:p w14:paraId="1722B992" w14:textId="30621358" w:rsidR="001A454C" w:rsidRPr="001A454C" w:rsidRDefault="001A454C" w:rsidP="001A454C">
      <w:pPr>
        <w:spacing w:after="160" w:line="259" w:lineRule="auto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  <w:r w:rsidRPr="00EF75F5">
        <w:rPr>
          <w:rFonts w:ascii="Chivo" w:eastAsiaTheme="minorHAnsi" w:hAnsi="Chivo" w:cs="Chivo"/>
          <w:sz w:val="22"/>
          <w:szCs w:val="22"/>
        </w:rPr>
        <w:t xml:space="preserve">Que los </w:t>
      </w:r>
      <w:r w:rsidRPr="001A454C">
        <w:rPr>
          <w:rFonts w:ascii="Chivo" w:eastAsia="Times New Roman" w:hAnsi="Chivo" w:cs="Chivo"/>
          <w:noProof/>
          <w:sz w:val="22"/>
          <w:lang w:val="es-ES_tradnl" w:eastAsia="es-ES"/>
        </w:rPr>
        <w:t>GASTOS Y PAGOS REALIZADOS CON CARGO A LA SUBVENCIÓ</w:t>
      </w:r>
      <w:r w:rsidRPr="001A454C">
        <w:rPr>
          <w:rFonts w:ascii="Chivo" w:eastAsia="Times New Roman" w:hAnsi="Chivo" w:cs="Chivo"/>
          <w:noProof/>
          <w:sz w:val="22"/>
          <w:lang w:val="de-DE" w:eastAsia="es-ES"/>
        </w:rPr>
        <w:t>N CONCEDIDA</w:t>
      </w:r>
      <w:r>
        <w:rPr>
          <w:rFonts w:ascii="Chivo" w:eastAsia="Times New Roman" w:hAnsi="Chivo" w:cs="Chivo"/>
          <w:noProof/>
          <w:sz w:val="22"/>
          <w:lang w:val="de-DE" w:eastAsia="es-ES"/>
        </w:rPr>
        <w:t xml:space="preserve"> han sido los siguientes:</w:t>
      </w:r>
    </w:p>
    <w:tbl>
      <w:tblPr>
        <w:tblW w:w="9096" w:type="dxa"/>
        <w:jc w:val="center"/>
        <w:tblLayout w:type="fixed"/>
        <w:tblLook w:val="04A0" w:firstRow="1" w:lastRow="0" w:firstColumn="1" w:lastColumn="0" w:noHBand="0" w:noVBand="1"/>
      </w:tblPr>
      <w:tblGrid>
        <w:gridCol w:w="869"/>
        <w:gridCol w:w="608"/>
        <w:gridCol w:w="1157"/>
        <w:gridCol w:w="2100"/>
        <w:gridCol w:w="1246"/>
        <w:gridCol w:w="1122"/>
        <w:gridCol w:w="997"/>
        <w:gridCol w:w="997"/>
      </w:tblGrid>
      <w:tr w:rsidR="00B577C2" w:rsidRPr="001A454C" w14:paraId="6879A27B" w14:textId="77777777" w:rsidTr="00B577C2">
        <w:trPr>
          <w:cantSplit/>
          <w:trHeight w:val="695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A35C8EB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Nº FRA/</w:t>
            </w:r>
          </w:p>
          <w:p w14:paraId="6C699FA8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Documento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B1EEA64" w14:textId="77777777" w:rsidR="00B577C2" w:rsidRPr="001A454C" w:rsidRDefault="00B577C2" w:rsidP="001A454C">
            <w:pPr>
              <w:spacing w:before="160" w:line="288" w:lineRule="auto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FECHA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C12C9A1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ACREEDOR</w:t>
            </w:r>
          </w:p>
          <w:p w14:paraId="57CE1462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TERCERO</w:t>
            </w:r>
          </w:p>
          <w:p w14:paraId="17F0C6DA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CIF/NIF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09451B" w14:textId="77777777" w:rsidR="00B577C2" w:rsidRPr="001A454C" w:rsidRDefault="00B577C2" w:rsidP="001A454C">
            <w:pPr>
              <w:spacing w:before="160" w:line="288" w:lineRule="auto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DESCRIPCIÓN DEL GASTO</w:t>
            </w:r>
          </w:p>
          <w:p w14:paraId="7DACE137" w14:textId="77777777" w:rsidR="00B577C2" w:rsidRPr="001A454C" w:rsidRDefault="00B577C2" w:rsidP="001A454C">
            <w:pPr>
              <w:spacing w:before="160" w:line="288" w:lineRule="auto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(Describir claramente)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C48F4F6" w14:textId="77777777" w:rsidR="00B577C2" w:rsidRPr="001A454C" w:rsidRDefault="00B577C2" w:rsidP="001A454C">
            <w:pPr>
              <w:spacing w:before="160" w:line="288" w:lineRule="auto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FECHA DE PAGO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483A807" w14:textId="13D7F03C" w:rsidR="00B577C2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IMPORTE factur</w:t>
            </w:r>
            <w:r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a</w:t>
            </w:r>
          </w:p>
          <w:p w14:paraId="45EA767B" w14:textId="1EC28733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(Base Imponible)</w:t>
            </w:r>
          </w:p>
          <w:p w14:paraId="4ED022ED" w14:textId="464BE4EA" w:rsidR="00B577C2" w:rsidRPr="001A454C" w:rsidRDefault="00B577C2" w:rsidP="00B577C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€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1934" w14:textId="4382B6BB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IVA (€)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DF56" w14:textId="0A82F677" w:rsidR="00B577C2" w:rsidRPr="001A454C" w:rsidRDefault="00B577C2" w:rsidP="00B577C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spacing w:before="120" w:after="120"/>
              <w:jc w:val="center"/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Importe Subvencionado</w:t>
            </w:r>
            <w:r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 xml:space="preserve"> (</w:t>
            </w:r>
            <w:r w:rsidRPr="001A454C"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€</w:t>
            </w:r>
            <w:r>
              <w:rPr>
                <w:rFonts w:ascii="Chivo" w:eastAsia="Times New Roman" w:hAnsi="Chivo" w:cs="Chivo"/>
                <w:noProof/>
                <w:sz w:val="12"/>
                <w:szCs w:val="12"/>
                <w:lang w:val="es-ES_tradnl" w:eastAsia="es-ES"/>
              </w:rPr>
              <w:t>)*</w:t>
            </w:r>
          </w:p>
        </w:tc>
      </w:tr>
      <w:tr w:rsidR="00B577C2" w:rsidRPr="001A454C" w14:paraId="17A4B77E" w14:textId="77777777" w:rsidTr="00B577C2">
        <w:trPr>
          <w:cantSplit/>
          <w:trHeight w:val="275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B4A63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17B8D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DA3EB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64417" w14:textId="77777777" w:rsidR="00B577C2" w:rsidRPr="001A454C" w:rsidRDefault="00B577C2" w:rsidP="001A454C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EF867" w14:textId="77777777" w:rsidR="00B577C2" w:rsidRPr="001A454C" w:rsidRDefault="00B577C2" w:rsidP="001A454C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C5D49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B78B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9981" w14:textId="5AB0A0DA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</w:tr>
      <w:tr w:rsidR="00B577C2" w:rsidRPr="001A454C" w14:paraId="24376795" w14:textId="77777777" w:rsidTr="00B577C2">
        <w:trPr>
          <w:cantSplit/>
          <w:trHeight w:val="138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01725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4AD06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E9D11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C5F82" w14:textId="77777777" w:rsidR="00B577C2" w:rsidRPr="001A454C" w:rsidRDefault="00B577C2" w:rsidP="001A454C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8B8E5" w14:textId="77777777" w:rsidR="00B577C2" w:rsidRPr="001A454C" w:rsidRDefault="00B577C2" w:rsidP="001A454C">
            <w:pPr>
              <w:tabs>
                <w:tab w:val="left" w:pos="-31552"/>
                <w:tab w:val="left" w:pos="-30844"/>
                <w:tab w:val="left" w:pos="-3013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A0BA6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F0EF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ACB6" w14:textId="39E91C00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</w:tr>
      <w:tr w:rsidR="00B577C2" w:rsidRPr="001A454C" w14:paraId="05D8419A" w14:textId="77777777" w:rsidTr="00B577C2">
        <w:trPr>
          <w:cantSplit/>
          <w:trHeight w:val="151"/>
          <w:jc w:val="center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C518E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16A29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27BDD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6A660" w14:textId="77777777" w:rsidR="00B577C2" w:rsidRPr="001A454C" w:rsidRDefault="00B577C2" w:rsidP="001A454C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C98998" w14:textId="77777777" w:rsidR="00B577C2" w:rsidRPr="001A454C" w:rsidRDefault="00B577C2" w:rsidP="001A454C">
            <w:pPr>
              <w:spacing w:before="160" w:line="288" w:lineRule="auto"/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  <w:r w:rsidRPr="001A454C"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  <w:t>SUMA TOTAL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04217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762F" w14:textId="77777777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5D33" w14:textId="499EDEDC" w:rsidR="00B577C2" w:rsidRPr="001A454C" w:rsidRDefault="00B577C2" w:rsidP="001A454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</w:tabs>
              <w:rPr>
                <w:rFonts w:ascii="Chivo" w:eastAsia="Times New Roman" w:hAnsi="Chivo" w:cs="Chivo"/>
                <w:noProof/>
                <w:sz w:val="14"/>
                <w:szCs w:val="14"/>
                <w:lang w:val="es-ES_tradnl" w:eastAsia="es-ES"/>
              </w:rPr>
            </w:pPr>
          </w:p>
        </w:tc>
      </w:tr>
    </w:tbl>
    <w:p w14:paraId="54595CC7" w14:textId="77777777" w:rsidR="001A454C" w:rsidRPr="001A454C" w:rsidRDefault="001A454C" w:rsidP="001A4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ind w:firstLine="708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</w:p>
    <w:p w14:paraId="7AD2519D" w14:textId="18C80134" w:rsidR="00B577C2" w:rsidRPr="000C645A" w:rsidRDefault="00B577C2" w:rsidP="00B577C2">
      <w:pPr>
        <w:autoSpaceDE w:val="0"/>
        <w:autoSpaceDN w:val="0"/>
        <w:adjustRightInd w:val="0"/>
        <w:spacing w:line="276" w:lineRule="auto"/>
        <w:jc w:val="both"/>
        <w:rPr>
          <w:rFonts w:ascii="Chivo" w:hAnsi="Chivo" w:cs="Chivo"/>
          <w:sz w:val="16"/>
          <w:szCs w:val="16"/>
          <w:lang w:eastAsia="es-ES"/>
        </w:rPr>
      </w:pPr>
      <w:r>
        <w:rPr>
          <w:rFonts w:ascii="Chivo" w:eastAsia="Times New Roman" w:hAnsi="Chivo" w:cs="Chivo"/>
          <w:noProof/>
          <w:sz w:val="22"/>
          <w:lang w:val="es-ES_tradnl" w:eastAsia="es-ES"/>
        </w:rPr>
        <w:t>*</w:t>
      </w:r>
      <w:r w:rsidRPr="00B577C2">
        <w:rPr>
          <w:rFonts w:ascii="Chivo" w:hAnsi="Chivo" w:cs="Chivo"/>
          <w:sz w:val="22"/>
          <w:szCs w:val="22"/>
          <w:lang w:eastAsia="es-ES"/>
        </w:rPr>
        <w:t xml:space="preserve"> </w:t>
      </w:r>
      <w:r w:rsidRPr="000C645A">
        <w:rPr>
          <w:rFonts w:ascii="Chivo" w:hAnsi="Chivo" w:cs="Chivo"/>
          <w:sz w:val="16"/>
          <w:szCs w:val="16"/>
          <w:lang w:eastAsia="es-ES"/>
        </w:rPr>
        <w:t>No s</w:t>
      </w:r>
      <w:r w:rsidR="000C645A">
        <w:rPr>
          <w:rFonts w:ascii="Chivo" w:hAnsi="Chivo" w:cs="Chivo"/>
          <w:sz w:val="16"/>
          <w:szCs w:val="16"/>
          <w:lang w:eastAsia="es-ES"/>
        </w:rPr>
        <w:t>on</w:t>
      </w:r>
      <w:r w:rsidRPr="000C645A">
        <w:rPr>
          <w:rFonts w:ascii="Chivo" w:hAnsi="Chivo" w:cs="Chivo"/>
          <w:sz w:val="16"/>
          <w:szCs w:val="16"/>
          <w:lang w:eastAsia="es-ES"/>
        </w:rPr>
        <w:t xml:space="preserve"> subvencionables</w:t>
      </w:r>
      <w:r w:rsidR="000C645A" w:rsidRPr="000C645A">
        <w:rPr>
          <w:rFonts w:ascii="Chivo" w:hAnsi="Chivo" w:cs="Chivo"/>
          <w:sz w:val="16"/>
          <w:szCs w:val="16"/>
          <w:lang w:eastAsia="es-ES"/>
        </w:rPr>
        <w:t xml:space="preserve"> l</w:t>
      </w:r>
      <w:r w:rsidRPr="000C645A">
        <w:rPr>
          <w:rFonts w:ascii="Chivo" w:hAnsi="Chivo" w:cs="Chivo"/>
          <w:sz w:val="16"/>
          <w:szCs w:val="16"/>
          <w:lang w:eastAsia="es-ES"/>
        </w:rPr>
        <w:t>os impuestos indirectos cuando sean susceptibles de recuperación o compensación.</w:t>
      </w:r>
    </w:p>
    <w:p w14:paraId="0349221A" w14:textId="7191EDCA" w:rsidR="001A454C" w:rsidRPr="001A454C" w:rsidRDefault="001A454C" w:rsidP="001A4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ind w:firstLine="708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</w:p>
    <w:p w14:paraId="56FC9D07" w14:textId="54D2C793" w:rsidR="001A454C" w:rsidRPr="001A454C" w:rsidRDefault="001A454C" w:rsidP="001A4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  <w:r w:rsidRPr="001A454C">
        <w:rPr>
          <w:rFonts w:ascii="Chivo" w:eastAsia="Times New Roman" w:hAnsi="Chivo" w:cs="Chivo"/>
          <w:noProof/>
          <w:sz w:val="22"/>
          <w:lang w:val="es-ES_tradnl" w:eastAsia="es-ES"/>
        </w:rPr>
        <w:t>Que el importe de la SUBVENCIÓN</w:t>
      </w:r>
      <w:r w:rsidRPr="001A454C">
        <w:rPr>
          <w:rFonts w:ascii="Chivo" w:eastAsia="Times New Roman" w:hAnsi="Chivo" w:cs="Chivo"/>
          <w:noProof/>
          <w:sz w:val="22"/>
          <w:lang w:eastAsia="es-ES"/>
        </w:rPr>
        <w:t xml:space="preserve"> NO APLICADO asciende a la cantidad de _________________ euros (</w:t>
      </w:r>
      <w:r w:rsidRPr="001A454C">
        <w:rPr>
          <w:rFonts w:ascii="Chivo" w:eastAsia="Times New Roman" w:hAnsi="Chivo" w:cs="Chivo"/>
          <w:noProof/>
          <w:sz w:val="22"/>
          <w:lang w:val="es-ES_tradnl" w:eastAsia="es-ES"/>
        </w:rPr>
        <w:t>para</w:t>
      </w:r>
      <w:r w:rsidRPr="001A454C">
        <w:rPr>
          <w:rFonts w:ascii="Chivo" w:eastAsia="Times New Roman" w:hAnsi="Chivo" w:cs="Chivo"/>
          <w:noProof/>
          <w:sz w:val="22"/>
          <w:lang w:val="pt-PT" w:eastAsia="es-ES"/>
        </w:rPr>
        <w:t xml:space="preserve"> caso</w:t>
      </w:r>
      <w:r w:rsidRPr="001A454C">
        <w:rPr>
          <w:rFonts w:ascii="Chivo" w:eastAsia="Times New Roman" w:hAnsi="Chivo" w:cs="Chivo"/>
          <w:noProof/>
          <w:sz w:val="22"/>
          <w:lang w:val="es-ES_tradnl" w:eastAsia="es-ES"/>
        </w:rPr>
        <w:t xml:space="preserve">s de subvención parcial o totalmente </w:t>
      </w:r>
      <w:r w:rsidRPr="001A454C">
        <w:rPr>
          <w:rFonts w:ascii="Chivo" w:eastAsia="Times New Roman" w:hAnsi="Chivo" w:cs="Chivo"/>
          <w:noProof/>
          <w:sz w:val="22"/>
          <w:lang w:val="pt-PT" w:eastAsia="es-ES"/>
        </w:rPr>
        <w:t>no gastada) procedi</w:t>
      </w:r>
      <w:r w:rsidRPr="001A454C">
        <w:rPr>
          <w:rFonts w:ascii="Chivo" w:eastAsia="Times New Roman" w:hAnsi="Chivo" w:cs="Chivo"/>
          <w:noProof/>
          <w:sz w:val="22"/>
          <w:lang w:val="es-ES_tradnl" w:eastAsia="es-ES"/>
        </w:rPr>
        <w:t>éndose a su devolución e ingreso.</w:t>
      </w:r>
    </w:p>
    <w:p w14:paraId="3421063C" w14:textId="77777777" w:rsidR="001A454C" w:rsidRPr="001A454C" w:rsidRDefault="001A454C" w:rsidP="001A454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jc w:val="both"/>
        <w:rPr>
          <w:rFonts w:ascii="Chivo" w:eastAsia="Times New Roman" w:hAnsi="Chivo" w:cs="Chivo"/>
          <w:noProof/>
          <w:sz w:val="22"/>
          <w:lang w:val="es-ES_tradnl" w:eastAsia="es-ES"/>
        </w:rPr>
      </w:pPr>
    </w:p>
    <w:p w14:paraId="71F90CD4" w14:textId="77777777" w:rsidR="001A454C" w:rsidRPr="001A454C" w:rsidRDefault="001A454C" w:rsidP="001A454C">
      <w:pPr>
        <w:jc w:val="center"/>
        <w:rPr>
          <w:rFonts w:ascii="Chivo" w:eastAsiaTheme="minorHAnsi" w:hAnsi="Chivo" w:cs="Chivo"/>
          <w:b/>
          <w:bCs/>
          <w:sz w:val="22"/>
        </w:rPr>
      </w:pPr>
    </w:p>
    <w:p w14:paraId="7A6E0378" w14:textId="77777777" w:rsidR="001A454C" w:rsidRPr="001A454C" w:rsidRDefault="001A454C" w:rsidP="001A454C">
      <w:pPr>
        <w:jc w:val="center"/>
        <w:rPr>
          <w:rFonts w:ascii="Chivo" w:hAnsi="Chivo" w:cs="Chivo"/>
          <w:sz w:val="22"/>
        </w:rPr>
      </w:pPr>
    </w:p>
    <w:p w14:paraId="69880681" w14:textId="77777777" w:rsidR="001A454C" w:rsidRPr="001A454C" w:rsidRDefault="001A454C" w:rsidP="001A454C">
      <w:pPr>
        <w:jc w:val="center"/>
        <w:rPr>
          <w:rFonts w:ascii="Chivo" w:hAnsi="Chivo" w:cs="Chivo"/>
          <w:sz w:val="22"/>
        </w:rPr>
      </w:pPr>
    </w:p>
    <w:p w14:paraId="4D5DDCDE" w14:textId="77777777" w:rsidR="003736B6" w:rsidRDefault="003736B6" w:rsidP="003736B6">
      <w:pPr>
        <w:spacing w:after="160" w:line="259" w:lineRule="auto"/>
        <w:rPr>
          <w:rFonts w:ascii="Chivo" w:hAnsi="Chivo" w:cs="Chivo"/>
          <w:sz w:val="22"/>
          <w:szCs w:val="22"/>
        </w:rPr>
      </w:pPr>
      <w:r w:rsidRPr="00ED424A">
        <w:rPr>
          <w:rFonts w:ascii="Chivo" w:hAnsi="Chivo" w:cs="Chivo"/>
          <w:sz w:val="22"/>
          <w:szCs w:val="22"/>
        </w:rPr>
        <w:t>Sr. Alcalde/Presidente del Ayuntamiento/ELA de ……………………………</w:t>
      </w:r>
    </w:p>
    <w:p w14:paraId="42951BC1" w14:textId="6D56945A" w:rsidR="00E44450" w:rsidRDefault="00E44450" w:rsidP="009823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jc w:val="center"/>
        <w:rPr>
          <w:rFonts w:ascii="Chivo" w:eastAsia="Times New Roman" w:hAnsi="Chivo" w:cs="Chivo"/>
          <w:noProof/>
          <w:sz w:val="22"/>
          <w:lang w:val="de-DE" w:eastAsia="es-ES"/>
        </w:rPr>
      </w:pPr>
    </w:p>
    <w:p w14:paraId="22483F9D" w14:textId="77777777" w:rsidR="001A454C" w:rsidRDefault="001A454C" w:rsidP="00B66C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120"/>
        <w:rPr>
          <w:rFonts w:ascii="Chivo" w:eastAsia="Times New Roman" w:hAnsi="Chivo" w:cs="Chivo"/>
          <w:noProof/>
          <w:sz w:val="22"/>
          <w:lang w:val="de-DE" w:eastAsia="es-ES"/>
        </w:rPr>
      </w:pPr>
    </w:p>
    <w:sectPr w:rsidR="001A454C" w:rsidSect="005977E3">
      <w:headerReference w:type="default" r:id="rId8"/>
      <w:footerReference w:type="default" r:id="rId9"/>
      <w:pgSz w:w="11900" w:h="16840" w:code="9"/>
      <w:pgMar w:top="1758" w:right="1552" w:bottom="1361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70D91" w14:textId="77777777" w:rsidR="006E62BD" w:rsidRDefault="006E62BD" w:rsidP="00F26B6B">
      <w:r>
        <w:separator/>
      </w:r>
    </w:p>
  </w:endnote>
  <w:endnote w:type="continuationSeparator" w:id="0">
    <w:p w14:paraId="6102C669" w14:textId="77777777" w:rsidR="006E62BD" w:rsidRDefault="006E62BD" w:rsidP="00F2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hivo-Medium">
    <w:altName w:val="Chiv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8D39" w14:textId="77777777" w:rsidR="00FE576E" w:rsidRPr="00FE576E" w:rsidRDefault="00FE576E" w:rsidP="00FE576E">
    <w:pPr>
      <w:tabs>
        <w:tab w:val="center" w:pos="4419"/>
        <w:tab w:val="right" w:pos="9923"/>
      </w:tabs>
      <w:spacing w:after="160" w:line="259" w:lineRule="auto"/>
      <w:ind w:left="-426" w:right="-291"/>
      <w:jc w:val="both"/>
      <w:rPr>
        <w:rFonts w:ascii="Chivo" w:hAnsi="Chivo" w:cs="Chivo"/>
        <w:color w:val="173A4E"/>
        <w:sz w:val="16"/>
        <w:szCs w:val="16"/>
      </w:rPr>
    </w:pPr>
    <w:r w:rsidRPr="00FE576E">
      <w:rPr>
        <w:rFonts w:ascii="Chivo" w:hAnsi="Chivo" w:cs="Chivo"/>
        <w:color w:val="173A4E"/>
        <w:sz w:val="16"/>
        <w:szCs w:val="16"/>
      </w:rPr>
      <w:t xml:space="preserve">Periodista Barrios Talavera, 1 – 18014 Granada </w:t>
    </w:r>
    <w:r w:rsidRPr="00FE576E">
      <w:rPr>
        <w:rFonts w:ascii="Chivo" w:hAnsi="Chivo" w:cs="Chivo"/>
        <w:color w:val="173A4E"/>
        <w:sz w:val="16"/>
        <w:szCs w:val="16"/>
      </w:rPr>
      <w:tab/>
    </w:r>
    <w:r w:rsidRPr="00FE576E">
      <w:rPr>
        <w:rFonts w:ascii="Chivo" w:hAnsi="Chivo" w:cs="Chivo"/>
        <w:color w:val="173A4E"/>
        <w:sz w:val="16"/>
        <w:szCs w:val="16"/>
      </w:rPr>
      <w:tab/>
      <w:t>+34 958 24 75 72       retodemografico@dipgra.es</w:t>
    </w:r>
  </w:p>
  <w:p w14:paraId="0A0E33CA" w14:textId="665DBEB8" w:rsidR="00F26B6B" w:rsidRPr="00A004AA" w:rsidRDefault="00A350CD" w:rsidP="00A350CD">
    <w:pPr>
      <w:pStyle w:val="Piedepgina"/>
      <w:tabs>
        <w:tab w:val="clear" w:pos="8838"/>
        <w:tab w:val="left" w:pos="7776"/>
      </w:tabs>
      <w:ind w:left="-426" w:right="-575"/>
      <w:jc w:val="center"/>
      <w:rPr>
        <w:rFonts w:ascii="Chivo" w:hAnsi="Chivo" w:cs="Chivo"/>
        <w:color w:val="173A4E"/>
        <w:sz w:val="16"/>
        <w:szCs w:val="16"/>
      </w:rPr>
    </w:pPr>
    <w:r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ab/>
    </w:r>
    <w:r>
      <w:rPr>
        <w:rFonts w:ascii="Chivo" w:hAnsi="Chivo" w:cs="Chivo"/>
        <w:color w:val="173A4E"/>
        <w:sz w:val="16"/>
        <w:szCs w:val="16"/>
      </w:rPr>
      <w:tab/>
    </w:r>
    <w:r w:rsidRPr="00A350CD">
      <w:rPr>
        <w:rFonts w:ascii="Chivo" w:hAnsi="Chivo" w:cs="Chivo"/>
        <w:color w:val="173A4E"/>
        <w:sz w:val="16"/>
        <w:szCs w:val="16"/>
      </w:rPr>
      <w:fldChar w:fldCharType="begin"/>
    </w:r>
    <w:r w:rsidRPr="00A350CD">
      <w:rPr>
        <w:rFonts w:ascii="Chivo" w:hAnsi="Chivo" w:cs="Chivo"/>
        <w:color w:val="173A4E"/>
        <w:sz w:val="16"/>
        <w:szCs w:val="16"/>
      </w:rPr>
      <w:instrText>PAGE   \* MERGEFORMAT</w:instrText>
    </w:r>
    <w:r w:rsidRPr="00A350CD">
      <w:rPr>
        <w:rFonts w:ascii="Chivo" w:hAnsi="Chivo" w:cs="Chivo"/>
        <w:color w:val="173A4E"/>
        <w:sz w:val="16"/>
        <w:szCs w:val="16"/>
      </w:rPr>
      <w:fldChar w:fldCharType="separate"/>
    </w:r>
    <w:r w:rsidRPr="00A350CD">
      <w:rPr>
        <w:rFonts w:ascii="Chivo" w:hAnsi="Chivo" w:cs="Chivo"/>
        <w:color w:val="173A4E"/>
        <w:sz w:val="16"/>
        <w:szCs w:val="16"/>
      </w:rPr>
      <w:t>1</w:t>
    </w:r>
    <w:r w:rsidRPr="00A350CD">
      <w:rPr>
        <w:rFonts w:ascii="Chivo" w:hAnsi="Chivo" w:cs="Chivo"/>
        <w:color w:val="173A4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4FB91" w14:textId="77777777" w:rsidR="006E62BD" w:rsidRDefault="006E62BD" w:rsidP="00F26B6B">
      <w:r>
        <w:separator/>
      </w:r>
    </w:p>
  </w:footnote>
  <w:footnote w:type="continuationSeparator" w:id="0">
    <w:p w14:paraId="14331A96" w14:textId="77777777" w:rsidR="006E62BD" w:rsidRDefault="006E62BD" w:rsidP="00F2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C69BF" w14:textId="40F249D3" w:rsidR="00A004AA" w:rsidRPr="00315055" w:rsidRDefault="00FE576E" w:rsidP="00D43F51">
    <w:pPr>
      <w:pStyle w:val="Encabezado"/>
      <w:tabs>
        <w:tab w:val="clear" w:pos="4419"/>
        <w:tab w:val="clear" w:pos="8838"/>
      </w:tabs>
      <w:rPr>
        <w:rFonts w:ascii="Chivo" w:hAnsi="Chivo" w:cs="Chivo"/>
        <w:noProof/>
        <w:lang w:val="es-ES_tradnl" w:eastAsia="es-ES_tradn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4A248A4" wp14:editId="2E86D9FC">
          <wp:simplePos x="0" y="0"/>
          <wp:positionH relativeFrom="column">
            <wp:posOffset>-745490</wp:posOffset>
          </wp:positionH>
          <wp:positionV relativeFrom="paragraph">
            <wp:posOffset>140004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41A2B8" w14:textId="6589A824" w:rsidR="00A004AA" w:rsidRPr="00315055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5A0C60FB" w14:textId="416DDB7D" w:rsidR="00A004AA" w:rsidRPr="00315055" w:rsidRDefault="00A004AA" w:rsidP="00A004AA">
    <w:pPr>
      <w:pStyle w:val="Encabezado"/>
      <w:tabs>
        <w:tab w:val="clear" w:pos="4419"/>
      </w:tabs>
      <w:rPr>
        <w:rFonts w:ascii="Chivo" w:hAnsi="Chivo" w:cs="Chivo"/>
        <w:noProof/>
        <w:lang w:val="es-ES_tradnl" w:eastAsia="es-ES_tradnl"/>
      </w:rPr>
    </w:pPr>
  </w:p>
  <w:p w14:paraId="27F16C01" w14:textId="2A06F434" w:rsidR="00F26B6B" w:rsidRPr="003F042A" w:rsidRDefault="00FE576E" w:rsidP="003F042A">
    <w:pPr>
      <w:pStyle w:val="Encabezado"/>
      <w:tabs>
        <w:tab w:val="clear" w:pos="4419"/>
        <w:tab w:val="clear" w:pos="8838"/>
      </w:tabs>
      <w:ind w:right="-575"/>
      <w:jc w:val="right"/>
      <w:rPr>
        <w:rFonts w:ascii="Chivo" w:hAnsi="Chivo" w:cs="Chivo"/>
        <w:b/>
        <w:bCs/>
        <w:noProof/>
        <w:color w:val="173A4E"/>
        <w:sz w:val="18"/>
        <w:szCs w:val="18"/>
        <w:lang w:val="es-ES_tradnl" w:eastAsia="es-ES_tradnl"/>
      </w:rPr>
    </w:pPr>
    <w:r w:rsidRPr="00FE576E">
      <w:rPr>
        <w:rFonts w:ascii="Gadugi" w:hAnsi="Gadugi" w:cs="Arial"/>
        <w:noProof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B08755" wp14:editId="31BE0ACA">
              <wp:simplePos x="0" y="0"/>
              <wp:positionH relativeFrom="column">
                <wp:posOffset>4307730</wp:posOffset>
              </wp:positionH>
              <wp:positionV relativeFrom="paragraph">
                <wp:posOffset>20100</wp:posOffset>
              </wp:positionV>
              <wp:extent cx="1914525" cy="228600"/>
              <wp:effectExtent l="0" t="0" r="0" b="0"/>
              <wp:wrapNone/>
              <wp:docPr id="2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4525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D0DC02" w14:textId="77777777" w:rsidR="00FE576E" w:rsidRPr="00156DD6" w:rsidRDefault="00FE576E" w:rsidP="00FE576E">
                          <w:pPr>
                            <w:rPr>
                              <w:rFonts w:ascii="Chivo" w:hAnsi="Chivo" w:cs="Chivo"/>
                              <w:sz w:val="16"/>
                              <w:szCs w:val="16"/>
                            </w:rPr>
                          </w:pPr>
                          <w:r w:rsidRPr="00156DD6">
                            <w:rPr>
                              <w:rFonts w:ascii="Chivo" w:hAnsi="Chivo" w:cs="Chivo"/>
                              <w:sz w:val="16"/>
                              <w:szCs w:val="16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27B0875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39.2pt;margin-top:1.6pt;width:150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" filled="f" stroked="f" strokeweight=".5pt">
              <v:textbox>
                <w:txbxContent>
                  <w:p w14:paraId="4BD0DC02" w14:textId="77777777" w:rsidR="00FE576E" w:rsidRPr="00156DD6" w:rsidRDefault="00FE576E" w:rsidP="00FE576E">
                    <w:pPr>
                      <w:rPr>
                        <w:rFonts w:ascii="Chivo" w:hAnsi="Chivo" w:cs="Chivo"/>
                        <w:sz w:val="16"/>
                        <w:szCs w:val="16"/>
                      </w:rPr>
                    </w:pPr>
                    <w:r w:rsidRPr="00156DD6">
                      <w:rPr>
                        <w:rFonts w:ascii="Chivo" w:hAnsi="Chivo" w:cs="Chivo"/>
                        <w:sz w:val="16"/>
                        <w:szCs w:val="16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 w:rsidR="00EB2552">
      <w:rPr>
        <w:rFonts w:ascii="Chivo" w:hAnsi="Chivo" w:cs="Chivo"/>
        <w:noProof/>
        <w:color w:val="173A4E"/>
        <w:sz w:val="18"/>
        <w:szCs w:val="18"/>
        <w:lang w:val="es-ES_tradnl" w:eastAsia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16D4"/>
    <w:multiLevelType w:val="multilevel"/>
    <w:tmpl w:val="E16C757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C7BE1"/>
    <w:multiLevelType w:val="hybridMultilevel"/>
    <w:tmpl w:val="A1408C30"/>
    <w:lvl w:ilvl="0" w:tplc="709EC44E">
      <w:start w:val="1"/>
      <w:numFmt w:val="lowerLetter"/>
      <w:lvlText w:val="%1)"/>
      <w:lvlJc w:val="left"/>
      <w:pPr>
        <w:ind w:left="1232" w:hanging="360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1" w:tplc="726C2304">
      <w:start w:val="1"/>
      <w:numFmt w:val="lowerLetter"/>
      <w:lvlText w:val="%2)"/>
      <w:lvlJc w:val="left"/>
      <w:pPr>
        <w:ind w:left="1220" w:hanging="238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2" w:tplc="CF22E894">
      <w:numFmt w:val="bullet"/>
      <w:lvlText w:val="•"/>
      <w:lvlJc w:val="left"/>
      <w:pPr>
        <w:ind w:left="2296" w:hanging="238"/>
      </w:pPr>
      <w:rPr>
        <w:rFonts w:hint="default"/>
        <w:lang w:val="es-ES" w:eastAsia="en-US" w:bidi="ar-SA"/>
      </w:rPr>
    </w:lvl>
    <w:lvl w:ilvl="3" w:tplc="F28EBEB6">
      <w:numFmt w:val="bullet"/>
      <w:lvlText w:val="•"/>
      <w:lvlJc w:val="left"/>
      <w:pPr>
        <w:ind w:left="3352" w:hanging="238"/>
      </w:pPr>
      <w:rPr>
        <w:rFonts w:hint="default"/>
        <w:lang w:val="es-ES" w:eastAsia="en-US" w:bidi="ar-SA"/>
      </w:rPr>
    </w:lvl>
    <w:lvl w:ilvl="4" w:tplc="06846786">
      <w:numFmt w:val="bullet"/>
      <w:lvlText w:val="•"/>
      <w:lvlJc w:val="left"/>
      <w:pPr>
        <w:ind w:left="4408" w:hanging="238"/>
      </w:pPr>
      <w:rPr>
        <w:rFonts w:hint="default"/>
        <w:lang w:val="es-ES" w:eastAsia="en-US" w:bidi="ar-SA"/>
      </w:rPr>
    </w:lvl>
    <w:lvl w:ilvl="5" w:tplc="F0E04E54">
      <w:numFmt w:val="bullet"/>
      <w:lvlText w:val="•"/>
      <w:lvlJc w:val="left"/>
      <w:pPr>
        <w:ind w:left="5465" w:hanging="238"/>
      </w:pPr>
      <w:rPr>
        <w:rFonts w:hint="default"/>
        <w:lang w:val="es-ES" w:eastAsia="en-US" w:bidi="ar-SA"/>
      </w:rPr>
    </w:lvl>
    <w:lvl w:ilvl="6" w:tplc="4E5E014C">
      <w:numFmt w:val="bullet"/>
      <w:lvlText w:val="•"/>
      <w:lvlJc w:val="left"/>
      <w:pPr>
        <w:ind w:left="6521" w:hanging="238"/>
      </w:pPr>
      <w:rPr>
        <w:rFonts w:hint="default"/>
        <w:lang w:val="es-ES" w:eastAsia="en-US" w:bidi="ar-SA"/>
      </w:rPr>
    </w:lvl>
    <w:lvl w:ilvl="7" w:tplc="3BD27B4C">
      <w:numFmt w:val="bullet"/>
      <w:lvlText w:val="•"/>
      <w:lvlJc w:val="left"/>
      <w:pPr>
        <w:ind w:left="7577" w:hanging="238"/>
      </w:pPr>
      <w:rPr>
        <w:rFonts w:hint="default"/>
        <w:lang w:val="es-ES" w:eastAsia="en-US" w:bidi="ar-SA"/>
      </w:rPr>
    </w:lvl>
    <w:lvl w:ilvl="8" w:tplc="9CC6C20A">
      <w:numFmt w:val="bullet"/>
      <w:lvlText w:val="•"/>
      <w:lvlJc w:val="left"/>
      <w:pPr>
        <w:ind w:left="8633" w:hanging="238"/>
      </w:pPr>
      <w:rPr>
        <w:rFonts w:hint="default"/>
        <w:lang w:val="es-ES" w:eastAsia="en-US" w:bidi="ar-SA"/>
      </w:rPr>
    </w:lvl>
  </w:abstractNum>
  <w:abstractNum w:abstractNumId="3" w15:restartNumberingAfterBreak="0">
    <w:nsid w:val="22846B65"/>
    <w:multiLevelType w:val="hybridMultilevel"/>
    <w:tmpl w:val="A1408C30"/>
    <w:lvl w:ilvl="0" w:tplc="709EC44E">
      <w:start w:val="1"/>
      <w:numFmt w:val="lowerLetter"/>
      <w:lvlText w:val="%1)"/>
      <w:lvlJc w:val="left"/>
      <w:pPr>
        <w:ind w:left="1232" w:hanging="360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1" w:tplc="726C2304">
      <w:start w:val="1"/>
      <w:numFmt w:val="lowerLetter"/>
      <w:lvlText w:val="%2)"/>
      <w:lvlJc w:val="left"/>
      <w:pPr>
        <w:ind w:left="1220" w:hanging="238"/>
      </w:pPr>
      <w:rPr>
        <w:rFonts w:ascii="Comic Sans MS" w:eastAsia="Comic Sans MS" w:hAnsi="Comic Sans MS" w:cs="Comic Sans MS" w:hint="default"/>
        <w:w w:val="100"/>
        <w:sz w:val="18"/>
        <w:szCs w:val="18"/>
        <w:lang w:val="es-ES" w:eastAsia="en-US" w:bidi="ar-SA"/>
      </w:rPr>
    </w:lvl>
    <w:lvl w:ilvl="2" w:tplc="CF22E894">
      <w:numFmt w:val="bullet"/>
      <w:lvlText w:val="•"/>
      <w:lvlJc w:val="left"/>
      <w:pPr>
        <w:ind w:left="2296" w:hanging="238"/>
      </w:pPr>
      <w:rPr>
        <w:rFonts w:hint="default"/>
        <w:lang w:val="es-ES" w:eastAsia="en-US" w:bidi="ar-SA"/>
      </w:rPr>
    </w:lvl>
    <w:lvl w:ilvl="3" w:tplc="F28EBEB6">
      <w:numFmt w:val="bullet"/>
      <w:lvlText w:val="•"/>
      <w:lvlJc w:val="left"/>
      <w:pPr>
        <w:ind w:left="3352" w:hanging="238"/>
      </w:pPr>
      <w:rPr>
        <w:rFonts w:hint="default"/>
        <w:lang w:val="es-ES" w:eastAsia="en-US" w:bidi="ar-SA"/>
      </w:rPr>
    </w:lvl>
    <w:lvl w:ilvl="4" w:tplc="06846786">
      <w:numFmt w:val="bullet"/>
      <w:lvlText w:val="•"/>
      <w:lvlJc w:val="left"/>
      <w:pPr>
        <w:ind w:left="4408" w:hanging="238"/>
      </w:pPr>
      <w:rPr>
        <w:rFonts w:hint="default"/>
        <w:lang w:val="es-ES" w:eastAsia="en-US" w:bidi="ar-SA"/>
      </w:rPr>
    </w:lvl>
    <w:lvl w:ilvl="5" w:tplc="F0E04E54">
      <w:numFmt w:val="bullet"/>
      <w:lvlText w:val="•"/>
      <w:lvlJc w:val="left"/>
      <w:pPr>
        <w:ind w:left="5465" w:hanging="238"/>
      </w:pPr>
      <w:rPr>
        <w:rFonts w:hint="default"/>
        <w:lang w:val="es-ES" w:eastAsia="en-US" w:bidi="ar-SA"/>
      </w:rPr>
    </w:lvl>
    <w:lvl w:ilvl="6" w:tplc="4E5E014C">
      <w:numFmt w:val="bullet"/>
      <w:lvlText w:val="•"/>
      <w:lvlJc w:val="left"/>
      <w:pPr>
        <w:ind w:left="6521" w:hanging="238"/>
      </w:pPr>
      <w:rPr>
        <w:rFonts w:hint="default"/>
        <w:lang w:val="es-ES" w:eastAsia="en-US" w:bidi="ar-SA"/>
      </w:rPr>
    </w:lvl>
    <w:lvl w:ilvl="7" w:tplc="3BD27B4C">
      <w:numFmt w:val="bullet"/>
      <w:lvlText w:val="•"/>
      <w:lvlJc w:val="left"/>
      <w:pPr>
        <w:ind w:left="7577" w:hanging="238"/>
      </w:pPr>
      <w:rPr>
        <w:rFonts w:hint="default"/>
        <w:lang w:val="es-ES" w:eastAsia="en-US" w:bidi="ar-SA"/>
      </w:rPr>
    </w:lvl>
    <w:lvl w:ilvl="8" w:tplc="9CC6C20A">
      <w:numFmt w:val="bullet"/>
      <w:lvlText w:val="•"/>
      <w:lvlJc w:val="left"/>
      <w:pPr>
        <w:ind w:left="8633" w:hanging="238"/>
      </w:pPr>
      <w:rPr>
        <w:rFonts w:hint="default"/>
        <w:lang w:val="es-ES" w:eastAsia="en-US" w:bidi="ar-SA"/>
      </w:rPr>
    </w:lvl>
  </w:abstractNum>
  <w:abstractNum w:abstractNumId="4" w15:restartNumberingAfterBreak="0">
    <w:nsid w:val="2C7F3F4A"/>
    <w:multiLevelType w:val="hybridMultilevel"/>
    <w:tmpl w:val="574219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F4A29"/>
    <w:multiLevelType w:val="hybridMultilevel"/>
    <w:tmpl w:val="20B2CD26"/>
    <w:lvl w:ilvl="0" w:tplc="0C0A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632" w:hanging="360"/>
      </w:pPr>
    </w:lvl>
    <w:lvl w:ilvl="2" w:tplc="0C0A001B" w:tentative="1">
      <w:start w:val="1"/>
      <w:numFmt w:val="lowerRoman"/>
      <w:lvlText w:val="%3."/>
      <w:lvlJc w:val="right"/>
      <w:pPr>
        <w:ind w:left="4352" w:hanging="180"/>
      </w:pPr>
    </w:lvl>
    <w:lvl w:ilvl="3" w:tplc="0C0A000F" w:tentative="1">
      <w:start w:val="1"/>
      <w:numFmt w:val="decimal"/>
      <w:lvlText w:val="%4."/>
      <w:lvlJc w:val="left"/>
      <w:pPr>
        <w:ind w:left="5072" w:hanging="360"/>
      </w:pPr>
    </w:lvl>
    <w:lvl w:ilvl="4" w:tplc="0C0A0019" w:tentative="1">
      <w:start w:val="1"/>
      <w:numFmt w:val="lowerLetter"/>
      <w:lvlText w:val="%5."/>
      <w:lvlJc w:val="left"/>
      <w:pPr>
        <w:ind w:left="5792" w:hanging="360"/>
      </w:pPr>
    </w:lvl>
    <w:lvl w:ilvl="5" w:tplc="0C0A001B" w:tentative="1">
      <w:start w:val="1"/>
      <w:numFmt w:val="lowerRoman"/>
      <w:lvlText w:val="%6."/>
      <w:lvlJc w:val="right"/>
      <w:pPr>
        <w:ind w:left="6512" w:hanging="180"/>
      </w:pPr>
    </w:lvl>
    <w:lvl w:ilvl="6" w:tplc="0C0A000F" w:tentative="1">
      <w:start w:val="1"/>
      <w:numFmt w:val="decimal"/>
      <w:lvlText w:val="%7."/>
      <w:lvlJc w:val="left"/>
      <w:pPr>
        <w:ind w:left="7232" w:hanging="360"/>
      </w:pPr>
    </w:lvl>
    <w:lvl w:ilvl="7" w:tplc="0C0A0019" w:tentative="1">
      <w:start w:val="1"/>
      <w:numFmt w:val="lowerLetter"/>
      <w:lvlText w:val="%8."/>
      <w:lvlJc w:val="left"/>
      <w:pPr>
        <w:ind w:left="7952" w:hanging="360"/>
      </w:pPr>
    </w:lvl>
    <w:lvl w:ilvl="8" w:tplc="0C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33405270"/>
    <w:multiLevelType w:val="hybridMultilevel"/>
    <w:tmpl w:val="C73A8180"/>
    <w:lvl w:ilvl="0" w:tplc="7388B384">
      <w:start w:val="1"/>
      <w:numFmt w:val="lowerLetter"/>
      <w:lvlText w:val="%1)"/>
      <w:lvlJc w:val="left"/>
      <w:pPr>
        <w:ind w:left="1767" w:hanging="21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1"/>
        <w:sz w:val="17"/>
        <w:szCs w:val="17"/>
        <w:lang w:val="es-ES" w:eastAsia="en-US" w:bidi="ar-SA"/>
      </w:rPr>
    </w:lvl>
    <w:lvl w:ilvl="1" w:tplc="6DBAEE32">
      <w:numFmt w:val="bullet"/>
      <w:lvlText w:val="•"/>
      <w:lvlJc w:val="left"/>
      <w:pPr>
        <w:ind w:left="2717" w:hanging="212"/>
      </w:pPr>
      <w:rPr>
        <w:rFonts w:hint="default"/>
        <w:lang w:val="es-ES" w:eastAsia="en-US" w:bidi="ar-SA"/>
      </w:rPr>
    </w:lvl>
    <w:lvl w:ilvl="2" w:tplc="A1105242">
      <w:numFmt w:val="bullet"/>
      <w:lvlText w:val="•"/>
      <w:lvlJc w:val="left"/>
      <w:pPr>
        <w:ind w:left="3674" w:hanging="212"/>
      </w:pPr>
      <w:rPr>
        <w:rFonts w:hint="default"/>
        <w:lang w:val="es-ES" w:eastAsia="en-US" w:bidi="ar-SA"/>
      </w:rPr>
    </w:lvl>
    <w:lvl w:ilvl="3" w:tplc="24648870">
      <w:numFmt w:val="bullet"/>
      <w:lvlText w:val="•"/>
      <w:lvlJc w:val="left"/>
      <w:pPr>
        <w:ind w:left="4632" w:hanging="212"/>
      </w:pPr>
      <w:rPr>
        <w:rFonts w:hint="default"/>
        <w:lang w:val="es-ES" w:eastAsia="en-US" w:bidi="ar-SA"/>
      </w:rPr>
    </w:lvl>
    <w:lvl w:ilvl="4" w:tplc="A8B83FD2">
      <w:numFmt w:val="bullet"/>
      <w:lvlText w:val="•"/>
      <w:lvlJc w:val="left"/>
      <w:pPr>
        <w:ind w:left="5589" w:hanging="212"/>
      </w:pPr>
      <w:rPr>
        <w:rFonts w:hint="default"/>
        <w:lang w:val="es-ES" w:eastAsia="en-US" w:bidi="ar-SA"/>
      </w:rPr>
    </w:lvl>
    <w:lvl w:ilvl="5" w:tplc="A9E064FA">
      <w:numFmt w:val="bullet"/>
      <w:lvlText w:val="•"/>
      <w:lvlJc w:val="left"/>
      <w:pPr>
        <w:ind w:left="6547" w:hanging="212"/>
      </w:pPr>
      <w:rPr>
        <w:rFonts w:hint="default"/>
        <w:lang w:val="es-ES" w:eastAsia="en-US" w:bidi="ar-SA"/>
      </w:rPr>
    </w:lvl>
    <w:lvl w:ilvl="6" w:tplc="366E8A70">
      <w:numFmt w:val="bullet"/>
      <w:lvlText w:val="•"/>
      <w:lvlJc w:val="left"/>
      <w:pPr>
        <w:ind w:left="7504" w:hanging="212"/>
      </w:pPr>
      <w:rPr>
        <w:rFonts w:hint="default"/>
        <w:lang w:val="es-ES" w:eastAsia="en-US" w:bidi="ar-SA"/>
      </w:rPr>
    </w:lvl>
    <w:lvl w:ilvl="7" w:tplc="8706817E">
      <w:numFmt w:val="bullet"/>
      <w:lvlText w:val="•"/>
      <w:lvlJc w:val="left"/>
      <w:pPr>
        <w:ind w:left="8461" w:hanging="212"/>
      </w:pPr>
      <w:rPr>
        <w:rFonts w:hint="default"/>
        <w:lang w:val="es-ES" w:eastAsia="en-US" w:bidi="ar-SA"/>
      </w:rPr>
    </w:lvl>
    <w:lvl w:ilvl="8" w:tplc="5B32E918">
      <w:numFmt w:val="bullet"/>
      <w:lvlText w:val="•"/>
      <w:lvlJc w:val="left"/>
      <w:pPr>
        <w:ind w:left="9419" w:hanging="212"/>
      </w:pPr>
      <w:rPr>
        <w:rFonts w:hint="default"/>
        <w:lang w:val="es-ES" w:eastAsia="en-US" w:bidi="ar-SA"/>
      </w:rPr>
    </w:lvl>
  </w:abstractNum>
  <w:abstractNum w:abstractNumId="7" w15:restartNumberingAfterBreak="0">
    <w:nsid w:val="37FA3109"/>
    <w:multiLevelType w:val="hybridMultilevel"/>
    <w:tmpl w:val="54C0BACA"/>
    <w:lvl w:ilvl="0" w:tplc="860E4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16BBF"/>
    <w:multiLevelType w:val="hybridMultilevel"/>
    <w:tmpl w:val="67245D00"/>
    <w:lvl w:ilvl="0" w:tplc="4A66A7F2">
      <w:numFmt w:val="bullet"/>
      <w:lvlText w:val="-"/>
      <w:lvlJc w:val="left"/>
      <w:pPr>
        <w:ind w:left="720" w:hanging="360"/>
      </w:pPr>
      <w:rPr>
        <w:rFonts w:ascii="Chivo" w:eastAsia="Times New Roman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753FC"/>
    <w:multiLevelType w:val="hybridMultilevel"/>
    <w:tmpl w:val="D4C87DE0"/>
    <w:lvl w:ilvl="0" w:tplc="CD4EC44A">
      <w:start w:val="2"/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F5722"/>
    <w:multiLevelType w:val="hybridMultilevel"/>
    <w:tmpl w:val="E9120510"/>
    <w:lvl w:ilvl="0" w:tplc="514C2626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87F60"/>
    <w:multiLevelType w:val="multilevel"/>
    <w:tmpl w:val="BF4677DE"/>
    <w:lvl w:ilvl="0">
      <w:start w:val="5"/>
      <w:numFmt w:val="decimal"/>
      <w:lvlText w:val="%1"/>
      <w:lvlJc w:val="left"/>
      <w:pPr>
        <w:ind w:left="2060" w:hanging="29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060" w:hanging="294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8"/>
        <w:sz w:val="17"/>
        <w:szCs w:val="17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2386" w:hanging="31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2"/>
        <w:sz w:val="17"/>
        <w:szCs w:val="17"/>
        <w:lang w:val="es-ES" w:eastAsia="en-US" w:bidi="ar-SA"/>
      </w:rPr>
    </w:lvl>
    <w:lvl w:ilvl="3">
      <w:numFmt w:val="bullet"/>
      <w:lvlText w:val="•"/>
      <w:lvlJc w:val="left"/>
      <w:pPr>
        <w:ind w:left="4369" w:hanging="31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364" w:hanging="31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59" w:hanging="31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54" w:hanging="31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49" w:hanging="31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44" w:hanging="310"/>
      </w:pPr>
      <w:rPr>
        <w:rFonts w:hint="default"/>
        <w:lang w:val="es-ES" w:eastAsia="en-US" w:bidi="ar-SA"/>
      </w:rPr>
    </w:lvl>
  </w:abstractNum>
  <w:abstractNum w:abstractNumId="13" w15:restartNumberingAfterBreak="0">
    <w:nsid w:val="56565A75"/>
    <w:multiLevelType w:val="hybridMultilevel"/>
    <w:tmpl w:val="38A81200"/>
    <w:lvl w:ilvl="0" w:tplc="5AC0D09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943011"/>
    <w:multiLevelType w:val="hybridMultilevel"/>
    <w:tmpl w:val="0936C0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57155"/>
    <w:multiLevelType w:val="multilevel"/>
    <w:tmpl w:val="2F3C9B5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5A169E"/>
    <w:multiLevelType w:val="hybridMultilevel"/>
    <w:tmpl w:val="EC6A48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222BE4"/>
    <w:multiLevelType w:val="hybridMultilevel"/>
    <w:tmpl w:val="B01CA372"/>
    <w:lvl w:ilvl="0" w:tplc="EC5C05AA">
      <w:numFmt w:val="bullet"/>
      <w:lvlText w:val="-"/>
      <w:lvlJc w:val="left"/>
      <w:pPr>
        <w:ind w:left="720" w:hanging="360"/>
      </w:pPr>
      <w:rPr>
        <w:rFonts w:ascii="Chivo" w:eastAsiaTheme="minorHAnsi" w:hAnsi="Chivo" w:cs="Chiv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43181C"/>
    <w:multiLevelType w:val="hybridMultilevel"/>
    <w:tmpl w:val="89C25928"/>
    <w:lvl w:ilvl="0" w:tplc="7F5C7F84">
      <w:start w:val="1"/>
      <w:numFmt w:val="decimal"/>
      <w:lvlText w:val="%1."/>
      <w:lvlJc w:val="left"/>
      <w:pPr>
        <w:ind w:left="1856" w:hanging="360"/>
      </w:pPr>
      <w:rPr>
        <w:rFonts w:hint="default"/>
        <w:color w:val="FF0000"/>
      </w:rPr>
    </w:lvl>
    <w:lvl w:ilvl="1" w:tplc="0C0A0019">
      <w:start w:val="1"/>
      <w:numFmt w:val="lowerLetter"/>
      <w:lvlText w:val="%2."/>
      <w:lvlJc w:val="left"/>
      <w:pPr>
        <w:ind w:left="2576" w:hanging="360"/>
      </w:pPr>
    </w:lvl>
    <w:lvl w:ilvl="2" w:tplc="0C0A001B" w:tentative="1">
      <w:start w:val="1"/>
      <w:numFmt w:val="lowerRoman"/>
      <w:lvlText w:val="%3."/>
      <w:lvlJc w:val="right"/>
      <w:pPr>
        <w:ind w:left="3296" w:hanging="180"/>
      </w:pPr>
    </w:lvl>
    <w:lvl w:ilvl="3" w:tplc="0C0A000F" w:tentative="1">
      <w:start w:val="1"/>
      <w:numFmt w:val="decimal"/>
      <w:lvlText w:val="%4."/>
      <w:lvlJc w:val="left"/>
      <w:pPr>
        <w:ind w:left="4016" w:hanging="360"/>
      </w:pPr>
    </w:lvl>
    <w:lvl w:ilvl="4" w:tplc="0C0A0019" w:tentative="1">
      <w:start w:val="1"/>
      <w:numFmt w:val="lowerLetter"/>
      <w:lvlText w:val="%5."/>
      <w:lvlJc w:val="left"/>
      <w:pPr>
        <w:ind w:left="4736" w:hanging="360"/>
      </w:pPr>
    </w:lvl>
    <w:lvl w:ilvl="5" w:tplc="0C0A001B" w:tentative="1">
      <w:start w:val="1"/>
      <w:numFmt w:val="lowerRoman"/>
      <w:lvlText w:val="%6."/>
      <w:lvlJc w:val="right"/>
      <w:pPr>
        <w:ind w:left="5456" w:hanging="180"/>
      </w:pPr>
    </w:lvl>
    <w:lvl w:ilvl="6" w:tplc="0C0A000F" w:tentative="1">
      <w:start w:val="1"/>
      <w:numFmt w:val="decimal"/>
      <w:lvlText w:val="%7."/>
      <w:lvlJc w:val="left"/>
      <w:pPr>
        <w:ind w:left="6176" w:hanging="360"/>
      </w:pPr>
    </w:lvl>
    <w:lvl w:ilvl="7" w:tplc="0C0A0019" w:tentative="1">
      <w:start w:val="1"/>
      <w:numFmt w:val="lowerLetter"/>
      <w:lvlText w:val="%8."/>
      <w:lvlJc w:val="left"/>
      <w:pPr>
        <w:ind w:left="6896" w:hanging="360"/>
      </w:pPr>
    </w:lvl>
    <w:lvl w:ilvl="8" w:tplc="0C0A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9" w15:restartNumberingAfterBreak="0">
    <w:nsid w:val="7F4664E4"/>
    <w:multiLevelType w:val="multilevel"/>
    <w:tmpl w:val="A8A081B4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9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3"/>
  </w:num>
  <w:num w:numId="10">
    <w:abstractNumId w:val="5"/>
  </w:num>
  <w:num w:numId="11">
    <w:abstractNumId w:val="6"/>
  </w:num>
  <w:num w:numId="12">
    <w:abstractNumId w:val="8"/>
  </w:num>
  <w:num w:numId="13">
    <w:abstractNumId w:val="17"/>
  </w:num>
  <w:num w:numId="14">
    <w:abstractNumId w:val="18"/>
  </w:num>
  <w:num w:numId="15">
    <w:abstractNumId w:val="1"/>
  </w:num>
  <w:num w:numId="16">
    <w:abstractNumId w:val="11"/>
  </w:num>
  <w:num w:numId="17">
    <w:abstractNumId w:val="12"/>
  </w:num>
  <w:num w:numId="18">
    <w:abstractNumId w:val="16"/>
  </w:num>
  <w:num w:numId="19">
    <w:abstractNumId w:val="0"/>
  </w:num>
  <w:num w:numId="20">
    <w:abstractNumId w:val="15"/>
  </w:num>
  <w:num w:numId="21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revisionView w:inkAnnotation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A"/>
    <w:rsid w:val="00000B56"/>
    <w:rsid w:val="00001410"/>
    <w:rsid w:val="0000542B"/>
    <w:rsid w:val="00012DB7"/>
    <w:rsid w:val="000163AD"/>
    <w:rsid w:val="000177C0"/>
    <w:rsid w:val="00021AEE"/>
    <w:rsid w:val="00024B12"/>
    <w:rsid w:val="00027A5C"/>
    <w:rsid w:val="00036001"/>
    <w:rsid w:val="00040BF3"/>
    <w:rsid w:val="00041D8A"/>
    <w:rsid w:val="00044669"/>
    <w:rsid w:val="000449C0"/>
    <w:rsid w:val="00045DC1"/>
    <w:rsid w:val="00054B09"/>
    <w:rsid w:val="000551DF"/>
    <w:rsid w:val="0005606D"/>
    <w:rsid w:val="0005661F"/>
    <w:rsid w:val="000569BE"/>
    <w:rsid w:val="0006781B"/>
    <w:rsid w:val="00067FF7"/>
    <w:rsid w:val="0007085E"/>
    <w:rsid w:val="00071FD5"/>
    <w:rsid w:val="000750E3"/>
    <w:rsid w:val="00075BD6"/>
    <w:rsid w:val="00081D50"/>
    <w:rsid w:val="00081F5C"/>
    <w:rsid w:val="00084438"/>
    <w:rsid w:val="00095B08"/>
    <w:rsid w:val="000A37B8"/>
    <w:rsid w:val="000A59EE"/>
    <w:rsid w:val="000B23A0"/>
    <w:rsid w:val="000B2E0B"/>
    <w:rsid w:val="000B6FE0"/>
    <w:rsid w:val="000C2847"/>
    <w:rsid w:val="000C3694"/>
    <w:rsid w:val="000C645A"/>
    <w:rsid w:val="000D1D6C"/>
    <w:rsid w:val="000D23C0"/>
    <w:rsid w:val="000E0D44"/>
    <w:rsid w:val="000E7E19"/>
    <w:rsid w:val="000F3E39"/>
    <w:rsid w:val="000F7950"/>
    <w:rsid w:val="00100FC2"/>
    <w:rsid w:val="00101FC2"/>
    <w:rsid w:val="00102FEB"/>
    <w:rsid w:val="00113653"/>
    <w:rsid w:val="00116FDE"/>
    <w:rsid w:val="00124602"/>
    <w:rsid w:val="0012534E"/>
    <w:rsid w:val="001257E4"/>
    <w:rsid w:val="00125CF8"/>
    <w:rsid w:val="00133CDC"/>
    <w:rsid w:val="00135660"/>
    <w:rsid w:val="001365F3"/>
    <w:rsid w:val="0014275C"/>
    <w:rsid w:val="001444B1"/>
    <w:rsid w:val="00152E43"/>
    <w:rsid w:val="00152EA1"/>
    <w:rsid w:val="00155A0F"/>
    <w:rsid w:val="0016089A"/>
    <w:rsid w:val="0017174D"/>
    <w:rsid w:val="0018673F"/>
    <w:rsid w:val="001871BD"/>
    <w:rsid w:val="00191FD3"/>
    <w:rsid w:val="0019690C"/>
    <w:rsid w:val="001A0864"/>
    <w:rsid w:val="001A454C"/>
    <w:rsid w:val="001A7A75"/>
    <w:rsid w:val="001B0803"/>
    <w:rsid w:val="001D3F05"/>
    <w:rsid w:val="001D6F08"/>
    <w:rsid w:val="001E2D1C"/>
    <w:rsid w:val="001F020F"/>
    <w:rsid w:val="001F13DF"/>
    <w:rsid w:val="001F235F"/>
    <w:rsid w:val="001F7595"/>
    <w:rsid w:val="001F7DE7"/>
    <w:rsid w:val="002034E6"/>
    <w:rsid w:val="0020528C"/>
    <w:rsid w:val="0020688D"/>
    <w:rsid w:val="0020696E"/>
    <w:rsid w:val="002119D3"/>
    <w:rsid w:val="002142A5"/>
    <w:rsid w:val="00214B9B"/>
    <w:rsid w:val="0022052C"/>
    <w:rsid w:val="00222444"/>
    <w:rsid w:val="0022430D"/>
    <w:rsid w:val="0022539F"/>
    <w:rsid w:val="00225479"/>
    <w:rsid w:val="00226086"/>
    <w:rsid w:val="00234A3E"/>
    <w:rsid w:val="0024005B"/>
    <w:rsid w:val="002437AC"/>
    <w:rsid w:val="002457D8"/>
    <w:rsid w:val="00245848"/>
    <w:rsid w:val="00253503"/>
    <w:rsid w:val="00256BC3"/>
    <w:rsid w:val="00257408"/>
    <w:rsid w:val="00271D2F"/>
    <w:rsid w:val="002731BE"/>
    <w:rsid w:val="00276CCE"/>
    <w:rsid w:val="002801CF"/>
    <w:rsid w:val="00292982"/>
    <w:rsid w:val="0029668E"/>
    <w:rsid w:val="002A23E7"/>
    <w:rsid w:val="002B0301"/>
    <w:rsid w:val="002C0041"/>
    <w:rsid w:val="002C38A6"/>
    <w:rsid w:val="002D0F28"/>
    <w:rsid w:val="002D20EB"/>
    <w:rsid w:val="002D5934"/>
    <w:rsid w:val="002D6D8B"/>
    <w:rsid w:val="002D7946"/>
    <w:rsid w:val="002E1D92"/>
    <w:rsid w:val="002E6B34"/>
    <w:rsid w:val="002F0494"/>
    <w:rsid w:val="002F2353"/>
    <w:rsid w:val="00304C61"/>
    <w:rsid w:val="00310D33"/>
    <w:rsid w:val="00315055"/>
    <w:rsid w:val="00317689"/>
    <w:rsid w:val="00326A55"/>
    <w:rsid w:val="00326E20"/>
    <w:rsid w:val="00331C3A"/>
    <w:rsid w:val="00331CAF"/>
    <w:rsid w:val="00333E00"/>
    <w:rsid w:val="00336507"/>
    <w:rsid w:val="00352907"/>
    <w:rsid w:val="003533F9"/>
    <w:rsid w:val="0035357A"/>
    <w:rsid w:val="00364168"/>
    <w:rsid w:val="00366709"/>
    <w:rsid w:val="0037202B"/>
    <w:rsid w:val="003726E5"/>
    <w:rsid w:val="0037334C"/>
    <w:rsid w:val="003736B6"/>
    <w:rsid w:val="003739E5"/>
    <w:rsid w:val="0038267C"/>
    <w:rsid w:val="00391A0A"/>
    <w:rsid w:val="00392CF7"/>
    <w:rsid w:val="00396F03"/>
    <w:rsid w:val="00397CFE"/>
    <w:rsid w:val="003A2899"/>
    <w:rsid w:val="003A2ECB"/>
    <w:rsid w:val="003B12DA"/>
    <w:rsid w:val="003B28B2"/>
    <w:rsid w:val="003B5639"/>
    <w:rsid w:val="003C4C33"/>
    <w:rsid w:val="003E5DE6"/>
    <w:rsid w:val="003F042A"/>
    <w:rsid w:val="003F2D80"/>
    <w:rsid w:val="003F4F70"/>
    <w:rsid w:val="003F605B"/>
    <w:rsid w:val="003F6B49"/>
    <w:rsid w:val="0041530C"/>
    <w:rsid w:val="00416821"/>
    <w:rsid w:val="004176CC"/>
    <w:rsid w:val="004224FB"/>
    <w:rsid w:val="00423F23"/>
    <w:rsid w:val="00430D11"/>
    <w:rsid w:val="00432A86"/>
    <w:rsid w:val="00433E13"/>
    <w:rsid w:val="00445820"/>
    <w:rsid w:val="00450D4C"/>
    <w:rsid w:val="00456B53"/>
    <w:rsid w:val="00456FC2"/>
    <w:rsid w:val="00457297"/>
    <w:rsid w:val="00457D78"/>
    <w:rsid w:val="00463BD4"/>
    <w:rsid w:val="00470BC0"/>
    <w:rsid w:val="00470FF8"/>
    <w:rsid w:val="004732FA"/>
    <w:rsid w:val="00475DE8"/>
    <w:rsid w:val="00482E55"/>
    <w:rsid w:val="0048323C"/>
    <w:rsid w:val="004A5B4C"/>
    <w:rsid w:val="004A745B"/>
    <w:rsid w:val="004B1BE5"/>
    <w:rsid w:val="004B3514"/>
    <w:rsid w:val="004C3047"/>
    <w:rsid w:val="004C5EE5"/>
    <w:rsid w:val="004D69B2"/>
    <w:rsid w:val="004E6C76"/>
    <w:rsid w:val="004E7BE9"/>
    <w:rsid w:val="00502256"/>
    <w:rsid w:val="00502CF9"/>
    <w:rsid w:val="005054C9"/>
    <w:rsid w:val="00515950"/>
    <w:rsid w:val="00517FED"/>
    <w:rsid w:val="00520AB5"/>
    <w:rsid w:val="00525601"/>
    <w:rsid w:val="00525DAB"/>
    <w:rsid w:val="0052600A"/>
    <w:rsid w:val="00527C1B"/>
    <w:rsid w:val="00533E67"/>
    <w:rsid w:val="00534E27"/>
    <w:rsid w:val="00535549"/>
    <w:rsid w:val="00542E9B"/>
    <w:rsid w:val="00545703"/>
    <w:rsid w:val="005459E3"/>
    <w:rsid w:val="005506AF"/>
    <w:rsid w:val="00556884"/>
    <w:rsid w:val="00562492"/>
    <w:rsid w:val="00563951"/>
    <w:rsid w:val="00564993"/>
    <w:rsid w:val="00566B67"/>
    <w:rsid w:val="00570FA9"/>
    <w:rsid w:val="00571F5C"/>
    <w:rsid w:val="00573264"/>
    <w:rsid w:val="005740DA"/>
    <w:rsid w:val="00577C23"/>
    <w:rsid w:val="00580CC7"/>
    <w:rsid w:val="00581D08"/>
    <w:rsid w:val="0059071A"/>
    <w:rsid w:val="00593482"/>
    <w:rsid w:val="00593947"/>
    <w:rsid w:val="0059619B"/>
    <w:rsid w:val="00597719"/>
    <w:rsid w:val="005977E3"/>
    <w:rsid w:val="005A0AF5"/>
    <w:rsid w:val="005A135D"/>
    <w:rsid w:val="005B0420"/>
    <w:rsid w:val="005B0692"/>
    <w:rsid w:val="005B2A63"/>
    <w:rsid w:val="005B6678"/>
    <w:rsid w:val="005C7859"/>
    <w:rsid w:val="005D0DCC"/>
    <w:rsid w:val="005D2937"/>
    <w:rsid w:val="005D7149"/>
    <w:rsid w:val="005D74F2"/>
    <w:rsid w:val="005E3409"/>
    <w:rsid w:val="005F09D2"/>
    <w:rsid w:val="006006B4"/>
    <w:rsid w:val="00604434"/>
    <w:rsid w:val="00610B9A"/>
    <w:rsid w:val="0061397D"/>
    <w:rsid w:val="006227B1"/>
    <w:rsid w:val="00625120"/>
    <w:rsid w:val="00626A0C"/>
    <w:rsid w:val="00627F86"/>
    <w:rsid w:val="00633641"/>
    <w:rsid w:val="00644027"/>
    <w:rsid w:val="00645488"/>
    <w:rsid w:val="006508B0"/>
    <w:rsid w:val="00660176"/>
    <w:rsid w:val="006618DE"/>
    <w:rsid w:val="006632C0"/>
    <w:rsid w:val="00665204"/>
    <w:rsid w:val="00680A83"/>
    <w:rsid w:val="00685C50"/>
    <w:rsid w:val="00694BF4"/>
    <w:rsid w:val="00694E44"/>
    <w:rsid w:val="0069580B"/>
    <w:rsid w:val="0069652E"/>
    <w:rsid w:val="006A2CB7"/>
    <w:rsid w:val="006B1FBD"/>
    <w:rsid w:val="006C4A16"/>
    <w:rsid w:val="006C7935"/>
    <w:rsid w:val="006D2191"/>
    <w:rsid w:val="006D51DB"/>
    <w:rsid w:val="006E0F7B"/>
    <w:rsid w:val="006E2384"/>
    <w:rsid w:val="006E3DC5"/>
    <w:rsid w:val="006E62BD"/>
    <w:rsid w:val="006E7E02"/>
    <w:rsid w:val="006F504A"/>
    <w:rsid w:val="006F60BC"/>
    <w:rsid w:val="00700EB5"/>
    <w:rsid w:val="00706B6D"/>
    <w:rsid w:val="007148F2"/>
    <w:rsid w:val="00714EA8"/>
    <w:rsid w:val="00721247"/>
    <w:rsid w:val="00722BAE"/>
    <w:rsid w:val="00726461"/>
    <w:rsid w:val="00726DC2"/>
    <w:rsid w:val="00730868"/>
    <w:rsid w:val="00731060"/>
    <w:rsid w:val="0073299B"/>
    <w:rsid w:val="00740268"/>
    <w:rsid w:val="00740C82"/>
    <w:rsid w:val="0074312B"/>
    <w:rsid w:val="00745F3F"/>
    <w:rsid w:val="00746134"/>
    <w:rsid w:val="007513F7"/>
    <w:rsid w:val="007567AB"/>
    <w:rsid w:val="007650E6"/>
    <w:rsid w:val="007661F8"/>
    <w:rsid w:val="007708F3"/>
    <w:rsid w:val="00770B3C"/>
    <w:rsid w:val="007735AC"/>
    <w:rsid w:val="007824A7"/>
    <w:rsid w:val="00782A73"/>
    <w:rsid w:val="0078474C"/>
    <w:rsid w:val="007A02D7"/>
    <w:rsid w:val="007A771E"/>
    <w:rsid w:val="007B03B7"/>
    <w:rsid w:val="007B5FD1"/>
    <w:rsid w:val="007C24A2"/>
    <w:rsid w:val="007C4E0B"/>
    <w:rsid w:val="007C72B5"/>
    <w:rsid w:val="007C7CEB"/>
    <w:rsid w:val="007E2B23"/>
    <w:rsid w:val="007E5485"/>
    <w:rsid w:val="007E6980"/>
    <w:rsid w:val="007F010A"/>
    <w:rsid w:val="007F0508"/>
    <w:rsid w:val="007F1697"/>
    <w:rsid w:val="007F3DA7"/>
    <w:rsid w:val="007F7E6C"/>
    <w:rsid w:val="008013CC"/>
    <w:rsid w:val="00807271"/>
    <w:rsid w:val="008232D1"/>
    <w:rsid w:val="00824D89"/>
    <w:rsid w:val="008262D3"/>
    <w:rsid w:val="008318DB"/>
    <w:rsid w:val="008377EA"/>
    <w:rsid w:val="00841070"/>
    <w:rsid w:val="008439BF"/>
    <w:rsid w:val="008456BF"/>
    <w:rsid w:val="0084609D"/>
    <w:rsid w:val="00851759"/>
    <w:rsid w:val="008561AE"/>
    <w:rsid w:val="00856B13"/>
    <w:rsid w:val="00857893"/>
    <w:rsid w:val="008614C8"/>
    <w:rsid w:val="00865D1F"/>
    <w:rsid w:val="008673F6"/>
    <w:rsid w:val="00867445"/>
    <w:rsid w:val="00873519"/>
    <w:rsid w:val="008843A9"/>
    <w:rsid w:val="00884804"/>
    <w:rsid w:val="00884988"/>
    <w:rsid w:val="008906BF"/>
    <w:rsid w:val="00890775"/>
    <w:rsid w:val="0089285F"/>
    <w:rsid w:val="00893C57"/>
    <w:rsid w:val="008A0458"/>
    <w:rsid w:val="008A06E8"/>
    <w:rsid w:val="008A7AD8"/>
    <w:rsid w:val="008A7D54"/>
    <w:rsid w:val="008D1A1A"/>
    <w:rsid w:val="008D31E4"/>
    <w:rsid w:val="008E1285"/>
    <w:rsid w:val="008F08B9"/>
    <w:rsid w:val="008F2DB2"/>
    <w:rsid w:val="008F3478"/>
    <w:rsid w:val="00903753"/>
    <w:rsid w:val="00906343"/>
    <w:rsid w:val="00906715"/>
    <w:rsid w:val="00906CE1"/>
    <w:rsid w:val="009071CC"/>
    <w:rsid w:val="0091257E"/>
    <w:rsid w:val="009159D7"/>
    <w:rsid w:val="009224A1"/>
    <w:rsid w:val="00922E00"/>
    <w:rsid w:val="0092415A"/>
    <w:rsid w:val="00927332"/>
    <w:rsid w:val="00932260"/>
    <w:rsid w:val="009352B6"/>
    <w:rsid w:val="00940B40"/>
    <w:rsid w:val="009434A9"/>
    <w:rsid w:val="00947590"/>
    <w:rsid w:val="00947D13"/>
    <w:rsid w:val="009514C8"/>
    <w:rsid w:val="009522BB"/>
    <w:rsid w:val="0095396E"/>
    <w:rsid w:val="00963115"/>
    <w:rsid w:val="00965601"/>
    <w:rsid w:val="00976E8C"/>
    <w:rsid w:val="00982387"/>
    <w:rsid w:val="0099059C"/>
    <w:rsid w:val="009923D7"/>
    <w:rsid w:val="009928FF"/>
    <w:rsid w:val="00994B98"/>
    <w:rsid w:val="00994C67"/>
    <w:rsid w:val="009973A8"/>
    <w:rsid w:val="009B0B69"/>
    <w:rsid w:val="009B4D4A"/>
    <w:rsid w:val="009B5196"/>
    <w:rsid w:val="009B611A"/>
    <w:rsid w:val="009B7FAB"/>
    <w:rsid w:val="009C18A1"/>
    <w:rsid w:val="009C21E9"/>
    <w:rsid w:val="009C2284"/>
    <w:rsid w:val="009C39B5"/>
    <w:rsid w:val="009D41BA"/>
    <w:rsid w:val="009E72FA"/>
    <w:rsid w:val="009F3003"/>
    <w:rsid w:val="00A004AA"/>
    <w:rsid w:val="00A04989"/>
    <w:rsid w:val="00A133D6"/>
    <w:rsid w:val="00A1368F"/>
    <w:rsid w:val="00A17E00"/>
    <w:rsid w:val="00A20142"/>
    <w:rsid w:val="00A2339D"/>
    <w:rsid w:val="00A319D0"/>
    <w:rsid w:val="00A3224A"/>
    <w:rsid w:val="00A34FA0"/>
    <w:rsid w:val="00A350CD"/>
    <w:rsid w:val="00A43654"/>
    <w:rsid w:val="00A438BA"/>
    <w:rsid w:val="00A4434F"/>
    <w:rsid w:val="00A50B71"/>
    <w:rsid w:val="00A64C73"/>
    <w:rsid w:val="00A659D4"/>
    <w:rsid w:val="00A66B33"/>
    <w:rsid w:val="00A6718E"/>
    <w:rsid w:val="00A70052"/>
    <w:rsid w:val="00A730AB"/>
    <w:rsid w:val="00A73AB6"/>
    <w:rsid w:val="00A776E1"/>
    <w:rsid w:val="00A82C75"/>
    <w:rsid w:val="00A857B0"/>
    <w:rsid w:val="00A87C13"/>
    <w:rsid w:val="00A900AB"/>
    <w:rsid w:val="00A90322"/>
    <w:rsid w:val="00AA2D65"/>
    <w:rsid w:val="00AB29CF"/>
    <w:rsid w:val="00AB2FDF"/>
    <w:rsid w:val="00AB5915"/>
    <w:rsid w:val="00AB78A4"/>
    <w:rsid w:val="00AC4BD9"/>
    <w:rsid w:val="00AD09CD"/>
    <w:rsid w:val="00AD47C8"/>
    <w:rsid w:val="00AD575E"/>
    <w:rsid w:val="00AD6453"/>
    <w:rsid w:val="00AE4C45"/>
    <w:rsid w:val="00AF3B12"/>
    <w:rsid w:val="00AF52F4"/>
    <w:rsid w:val="00B03C63"/>
    <w:rsid w:val="00B10946"/>
    <w:rsid w:val="00B10F38"/>
    <w:rsid w:val="00B1387F"/>
    <w:rsid w:val="00B27C13"/>
    <w:rsid w:val="00B303AF"/>
    <w:rsid w:val="00B33390"/>
    <w:rsid w:val="00B352C2"/>
    <w:rsid w:val="00B363DE"/>
    <w:rsid w:val="00B37877"/>
    <w:rsid w:val="00B37BDF"/>
    <w:rsid w:val="00B42FF9"/>
    <w:rsid w:val="00B447CF"/>
    <w:rsid w:val="00B536AC"/>
    <w:rsid w:val="00B577C2"/>
    <w:rsid w:val="00B638EE"/>
    <w:rsid w:val="00B65CB1"/>
    <w:rsid w:val="00B66B90"/>
    <w:rsid w:val="00B66CE9"/>
    <w:rsid w:val="00B67121"/>
    <w:rsid w:val="00B67484"/>
    <w:rsid w:val="00B76C14"/>
    <w:rsid w:val="00B7769F"/>
    <w:rsid w:val="00B850C6"/>
    <w:rsid w:val="00B86160"/>
    <w:rsid w:val="00B878B5"/>
    <w:rsid w:val="00B8793F"/>
    <w:rsid w:val="00B90419"/>
    <w:rsid w:val="00B9333F"/>
    <w:rsid w:val="00B97039"/>
    <w:rsid w:val="00B97145"/>
    <w:rsid w:val="00BA2CFE"/>
    <w:rsid w:val="00BB517D"/>
    <w:rsid w:val="00BE0E8B"/>
    <w:rsid w:val="00BE6A62"/>
    <w:rsid w:val="00BE70D0"/>
    <w:rsid w:val="00BF14D9"/>
    <w:rsid w:val="00BF34B9"/>
    <w:rsid w:val="00C0085C"/>
    <w:rsid w:val="00C029A6"/>
    <w:rsid w:val="00C12969"/>
    <w:rsid w:val="00C223D5"/>
    <w:rsid w:val="00C22B7E"/>
    <w:rsid w:val="00C23281"/>
    <w:rsid w:val="00C27149"/>
    <w:rsid w:val="00C37705"/>
    <w:rsid w:val="00C41402"/>
    <w:rsid w:val="00C42AA7"/>
    <w:rsid w:val="00C42E11"/>
    <w:rsid w:val="00C42EFE"/>
    <w:rsid w:val="00C4357F"/>
    <w:rsid w:val="00C46DDA"/>
    <w:rsid w:val="00C50A6F"/>
    <w:rsid w:val="00C51B15"/>
    <w:rsid w:val="00C52483"/>
    <w:rsid w:val="00C55319"/>
    <w:rsid w:val="00C61102"/>
    <w:rsid w:val="00C71DE0"/>
    <w:rsid w:val="00C802F1"/>
    <w:rsid w:val="00C828DD"/>
    <w:rsid w:val="00C85E28"/>
    <w:rsid w:val="00C97ED2"/>
    <w:rsid w:val="00CA1019"/>
    <w:rsid w:val="00CA1843"/>
    <w:rsid w:val="00CA5BB1"/>
    <w:rsid w:val="00CB750A"/>
    <w:rsid w:val="00CC03F2"/>
    <w:rsid w:val="00CC6327"/>
    <w:rsid w:val="00CC6DA6"/>
    <w:rsid w:val="00CD0214"/>
    <w:rsid w:val="00CD3030"/>
    <w:rsid w:val="00CE26B8"/>
    <w:rsid w:val="00CE483C"/>
    <w:rsid w:val="00CF005B"/>
    <w:rsid w:val="00CF51F5"/>
    <w:rsid w:val="00CF5592"/>
    <w:rsid w:val="00CF7B16"/>
    <w:rsid w:val="00D12A86"/>
    <w:rsid w:val="00D17B5D"/>
    <w:rsid w:val="00D204D6"/>
    <w:rsid w:val="00D25AD3"/>
    <w:rsid w:val="00D43F51"/>
    <w:rsid w:val="00D54504"/>
    <w:rsid w:val="00D600C9"/>
    <w:rsid w:val="00D61F3A"/>
    <w:rsid w:val="00D6397C"/>
    <w:rsid w:val="00D65FC3"/>
    <w:rsid w:val="00D67A12"/>
    <w:rsid w:val="00D7210C"/>
    <w:rsid w:val="00D75B49"/>
    <w:rsid w:val="00DB1C30"/>
    <w:rsid w:val="00DB404A"/>
    <w:rsid w:val="00DB4BC1"/>
    <w:rsid w:val="00DB4D05"/>
    <w:rsid w:val="00DB4FE0"/>
    <w:rsid w:val="00DF3F2F"/>
    <w:rsid w:val="00DF49D8"/>
    <w:rsid w:val="00E041DE"/>
    <w:rsid w:val="00E069AA"/>
    <w:rsid w:val="00E07298"/>
    <w:rsid w:val="00E172DC"/>
    <w:rsid w:val="00E17C05"/>
    <w:rsid w:val="00E22D3A"/>
    <w:rsid w:val="00E30CD2"/>
    <w:rsid w:val="00E32442"/>
    <w:rsid w:val="00E32A33"/>
    <w:rsid w:val="00E37FE6"/>
    <w:rsid w:val="00E44450"/>
    <w:rsid w:val="00E468F5"/>
    <w:rsid w:val="00E54842"/>
    <w:rsid w:val="00E727E7"/>
    <w:rsid w:val="00E7412D"/>
    <w:rsid w:val="00E767D1"/>
    <w:rsid w:val="00E812F0"/>
    <w:rsid w:val="00E821C2"/>
    <w:rsid w:val="00E850C0"/>
    <w:rsid w:val="00E86055"/>
    <w:rsid w:val="00E95C23"/>
    <w:rsid w:val="00EA429F"/>
    <w:rsid w:val="00EA703A"/>
    <w:rsid w:val="00EB2552"/>
    <w:rsid w:val="00ED0AEB"/>
    <w:rsid w:val="00ED424A"/>
    <w:rsid w:val="00ED6A47"/>
    <w:rsid w:val="00EE0F06"/>
    <w:rsid w:val="00EF2C1D"/>
    <w:rsid w:val="00EF3611"/>
    <w:rsid w:val="00EF6FE5"/>
    <w:rsid w:val="00EF75F5"/>
    <w:rsid w:val="00F037BF"/>
    <w:rsid w:val="00F03FCB"/>
    <w:rsid w:val="00F04CEB"/>
    <w:rsid w:val="00F060EC"/>
    <w:rsid w:val="00F1150A"/>
    <w:rsid w:val="00F119E1"/>
    <w:rsid w:val="00F163EB"/>
    <w:rsid w:val="00F20895"/>
    <w:rsid w:val="00F20B6D"/>
    <w:rsid w:val="00F26572"/>
    <w:rsid w:val="00F26B6B"/>
    <w:rsid w:val="00F27390"/>
    <w:rsid w:val="00F3343E"/>
    <w:rsid w:val="00F3396B"/>
    <w:rsid w:val="00F339C7"/>
    <w:rsid w:val="00F43B7D"/>
    <w:rsid w:val="00F51DB3"/>
    <w:rsid w:val="00F53BF7"/>
    <w:rsid w:val="00F55BE4"/>
    <w:rsid w:val="00F60003"/>
    <w:rsid w:val="00F6005A"/>
    <w:rsid w:val="00F63E6E"/>
    <w:rsid w:val="00F662A6"/>
    <w:rsid w:val="00F671F1"/>
    <w:rsid w:val="00F72053"/>
    <w:rsid w:val="00F72CB9"/>
    <w:rsid w:val="00F739E2"/>
    <w:rsid w:val="00F740EA"/>
    <w:rsid w:val="00F75B8E"/>
    <w:rsid w:val="00F83CF3"/>
    <w:rsid w:val="00F858CF"/>
    <w:rsid w:val="00F92EA3"/>
    <w:rsid w:val="00F957EB"/>
    <w:rsid w:val="00FA0F37"/>
    <w:rsid w:val="00FB3E62"/>
    <w:rsid w:val="00FB4DBC"/>
    <w:rsid w:val="00FC1382"/>
    <w:rsid w:val="00FC1CDD"/>
    <w:rsid w:val="00FC21F3"/>
    <w:rsid w:val="00FC2B4D"/>
    <w:rsid w:val="00FC4D7C"/>
    <w:rsid w:val="00FC565B"/>
    <w:rsid w:val="00FC641B"/>
    <w:rsid w:val="00FD4FE8"/>
    <w:rsid w:val="00FD62BB"/>
    <w:rsid w:val="00FE0BC8"/>
    <w:rsid w:val="00FE264B"/>
    <w:rsid w:val="00FE5362"/>
    <w:rsid w:val="00FE5467"/>
    <w:rsid w:val="00FE576E"/>
    <w:rsid w:val="00FF115E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E14F1A"/>
  <w15:chartTrackingRefBased/>
  <w15:docId w15:val="{2840438D-F18F-4207-8D45-2950E467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link w:val="Ttulo1Car"/>
    <w:qFormat/>
    <w:rsid w:val="00B536AC"/>
    <w:pPr>
      <w:widowControl w:val="0"/>
      <w:autoSpaceDE w:val="0"/>
      <w:autoSpaceDN w:val="0"/>
      <w:ind w:left="138"/>
      <w:outlineLvl w:val="0"/>
    </w:pPr>
    <w:rPr>
      <w:rFonts w:ascii="Times New Roman" w:eastAsia="Times New Roman" w:hAnsi="Times New Roman"/>
    </w:rPr>
  </w:style>
  <w:style w:type="paragraph" w:styleId="Ttulo2">
    <w:name w:val="heading 2"/>
    <w:basedOn w:val="Normal"/>
    <w:next w:val="Normal"/>
    <w:link w:val="Ttulo2Car"/>
    <w:qFormat/>
    <w:rsid w:val="00502256"/>
    <w:pPr>
      <w:spacing w:before="360" w:after="240" w:line="360" w:lineRule="auto"/>
      <w:jc w:val="both"/>
      <w:outlineLvl w:val="1"/>
    </w:pPr>
    <w:rPr>
      <w:rFonts w:ascii="Arial" w:eastAsia="Montserrat" w:hAnsi="Arial" w:cs="Arial"/>
      <w:b/>
      <w:bCs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rsid w:val="00502256"/>
    <w:pPr>
      <w:keepNext/>
      <w:keepLines/>
      <w:spacing w:before="320" w:after="80" w:line="360" w:lineRule="auto"/>
      <w:jc w:val="both"/>
      <w:outlineLvl w:val="2"/>
    </w:pPr>
    <w:rPr>
      <w:rFonts w:ascii="Arial" w:eastAsia="Montserrat" w:hAnsi="Arial" w:cs="Arial"/>
      <w:color w:val="434343"/>
      <w:sz w:val="28"/>
      <w:szCs w:val="28"/>
      <w:lang w:eastAsia="es-ES"/>
    </w:rPr>
  </w:style>
  <w:style w:type="paragraph" w:styleId="Ttulo4">
    <w:name w:val="heading 4"/>
    <w:basedOn w:val="Normal"/>
    <w:next w:val="Normal"/>
    <w:link w:val="Ttulo4Car"/>
    <w:rsid w:val="00502256"/>
    <w:pPr>
      <w:keepNext/>
      <w:keepLines/>
      <w:spacing w:before="280" w:after="80" w:line="360" w:lineRule="auto"/>
      <w:jc w:val="both"/>
      <w:outlineLvl w:val="3"/>
    </w:pPr>
    <w:rPr>
      <w:rFonts w:ascii="Arial" w:eastAsia="Montserrat" w:hAnsi="Arial" w:cs="Arial"/>
      <w:color w:val="666666"/>
      <w:lang w:eastAsia="es-ES"/>
    </w:rPr>
  </w:style>
  <w:style w:type="paragraph" w:styleId="Ttulo5">
    <w:name w:val="heading 5"/>
    <w:basedOn w:val="Normal"/>
    <w:next w:val="Normal"/>
    <w:link w:val="Ttulo5Car"/>
    <w:rsid w:val="00502256"/>
    <w:pPr>
      <w:keepNext/>
      <w:keepLines/>
      <w:spacing w:before="240" w:after="80" w:line="360" w:lineRule="auto"/>
      <w:jc w:val="both"/>
      <w:outlineLvl w:val="4"/>
    </w:pPr>
    <w:rPr>
      <w:rFonts w:ascii="Arial" w:eastAsia="Montserrat" w:hAnsi="Arial" w:cs="Arial"/>
      <w:color w:val="666666"/>
      <w:sz w:val="20"/>
      <w:szCs w:val="20"/>
      <w:lang w:eastAsia="es-ES"/>
    </w:rPr>
  </w:style>
  <w:style w:type="paragraph" w:styleId="Ttulo6">
    <w:name w:val="heading 6"/>
    <w:basedOn w:val="Normal"/>
    <w:next w:val="Normal"/>
    <w:link w:val="Ttulo6Car"/>
    <w:rsid w:val="00502256"/>
    <w:pPr>
      <w:keepNext/>
      <w:keepLines/>
      <w:spacing w:before="240" w:after="80" w:line="360" w:lineRule="auto"/>
      <w:jc w:val="both"/>
      <w:outlineLvl w:val="5"/>
    </w:pPr>
    <w:rPr>
      <w:rFonts w:ascii="Arial" w:eastAsia="Montserrat" w:hAnsi="Arial" w:cs="Arial"/>
      <w:i/>
      <w:color w:val="666666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B6B"/>
  </w:style>
  <w:style w:type="paragraph" w:styleId="Piedepgina">
    <w:name w:val="footer"/>
    <w:basedOn w:val="Normal"/>
    <w:link w:val="PiedepginaCar"/>
    <w:uiPriority w:val="99"/>
    <w:unhideWhenUsed/>
    <w:rsid w:val="00F26B6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B6B"/>
  </w:style>
  <w:style w:type="paragraph" w:customStyle="1" w:styleId="Standard">
    <w:name w:val="Standard"/>
    <w:rsid w:val="00573264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32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3264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B536AC"/>
    <w:rPr>
      <w:rFonts w:ascii="Times New Roman" w:eastAsia="Times New Roman" w:hAnsi="Times New Roman"/>
      <w:sz w:val="24"/>
      <w:szCs w:val="24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B536A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536AC"/>
    <w:rPr>
      <w:rFonts w:ascii="Times New Roman" w:eastAsia="Times New Roman" w:hAnsi="Times New Roman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463BD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350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50C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00F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0FC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0FC2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0F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0FC2"/>
    <w:rPr>
      <w:b/>
      <w:bCs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740E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740EA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F740EA"/>
    <w:rPr>
      <w:vertAlign w:val="superscript"/>
    </w:rPr>
  </w:style>
  <w:style w:type="character" w:customStyle="1" w:styleId="Ttulo2Car">
    <w:name w:val="Título 2 Car"/>
    <w:basedOn w:val="Fuentedeprrafopredeter"/>
    <w:link w:val="Ttulo2"/>
    <w:rsid w:val="00502256"/>
    <w:rPr>
      <w:rFonts w:ascii="Arial" w:eastAsia="Montserrat" w:hAnsi="Arial" w:cs="Arial"/>
      <w:b/>
      <w:bCs/>
    </w:rPr>
  </w:style>
  <w:style w:type="character" w:customStyle="1" w:styleId="Ttulo3Car">
    <w:name w:val="Título 3 Car"/>
    <w:basedOn w:val="Fuentedeprrafopredeter"/>
    <w:link w:val="Ttulo3"/>
    <w:rsid w:val="00502256"/>
    <w:rPr>
      <w:rFonts w:ascii="Arial" w:eastAsia="Montserrat" w:hAnsi="Arial" w:cs="Arial"/>
      <w:color w:val="434343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502256"/>
    <w:rPr>
      <w:rFonts w:ascii="Arial" w:eastAsia="Montserrat" w:hAnsi="Arial" w:cs="Arial"/>
      <w:color w:val="666666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502256"/>
    <w:rPr>
      <w:rFonts w:ascii="Arial" w:eastAsia="Montserrat" w:hAnsi="Arial" w:cs="Arial"/>
      <w:color w:val="666666"/>
    </w:rPr>
  </w:style>
  <w:style w:type="character" w:customStyle="1" w:styleId="Ttulo6Car">
    <w:name w:val="Título 6 Car"/>
    <w:basedOn w:val="Fuentedeprrafopredeter"/>
    <w:link w:val="Ttulo6"/>
    <w:rsid w:val="00502256"/>
    <w:rPr>
      <w:rFonts w:ascii="Arial" w:eastAsia="Montserrat" w:hAnsi="Arial" w:cs="Arial"/>
      <w:i/>
      <w:color w:val="666666"/>
    </w:rPr>
  </w:style>
  <w:style w:type="table" w:customStyle="1" w:styleId="TableNormal">
    <w:name w:val="Table Normal"/>
    <w:rsid w:val="00502256"/>
    <w:pPr>
      <w:spacing w:line="276" w:lineRule="auto"/>
    </w:pPr>
    <w:rPr>
      <w:rFonts w:ascii="Arial" w:eastAsia="Arial" w:hAnsi="Arial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qFormat/>
    <w:rsid w:val="00502256"/>
    <w:pPr>
      <w:spacing w:before="360" w:after="360" w:line="360" w:lineRule="auto"/>
      <w:jc w:val="both"/>
    </w:pPr>
    <w:rPr>
      <w:rFonts w:ascii="Arial" w:eastAsia="Montserrat" w:hAnsi="Arial" w:cs="Arial"/>
      <w:b/>
      <w:bCs/>
      <w:color w:val="990033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502256"/>
    <w:rPr>
      <w:rFonts w:ascii="Arial" w:eastAsia="Montserrat" w:hAnsi="Arial" w:cs="Arial"/>
      <w:b/>
      <w:bCs/>
      <w:color w:val="990033"/>
      <w:sz w:val="32"/>
      <w:szCs w:val="32"/>
    </w:rPr>
  </w:style>
  <w:style w:type="paragraph" w:styleId="Subttulo">
    <w:name w:val="Subtitle"/>
    <w:basedOn w:val="Normal"/>
    <w:next w:val="Normal"/>
    <w:link w:val="SubttuloCar"/>
    <w:rsid w:val="00502256"/>
    <w:pPr>
      <w:keepNext/>
      <w:keepLines/>
      <w:spacing w:before="240" w:after="320" w:line="360" w:lineRule="auto"/>
      <w:jc w:val="both"/>
    </w:pPr>
    <w:rPr>
      <w:rFonts w:ascii="Arial" w:eastAsia="Montserrat" w:hAnsi="Arial" w:cs="Arial"/>
      <w:color w:val="666666"/>
      <w:sz w:val="30"/>
      <w:szCs w:val="30"/>
      <w:lang w:eastAsia="es-ES"/>
    </w:rPr>
  </w:style>
  <w:style w:type="character" w:customStyle="1" w:styleId="SubttuloCar">
    <w:name w:val="Subtítulo Car"/>
    <w:basedOn w:val="Fuentedeprrafopredeter"/>
    <w:link w:val="Subttulo"/>
    <w:rsid w:val="00502256"/>
    <w:rPr>
      <w:rFonts w:ascii="Arial" w:eastAsia="Montserrat" w:hAnsi="Arial" w:cs="Arial"/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502256"/>
    <w:rPr>
      <w:rFonts w:ascii="Arial" w:eastAsia="Arial" w:hAnsi="Arial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02256"/>
    <w:rPr>
      <w:rFonts w:ascii="Arial" w:eastAsia="Montserrat" w:hAnsi="Arial" w:cs="Arial"/>
    </w:rPr>
  </w:style>
  <w:style w:type="paragraph" w:customStyle="1" w:styleId="Default">
    <w:name w:val="Default"/>
    <w:rsid w:val="00502256"/>
    <w:pPr>
      <w:autoSpaceDE w:val="0"/>
      <w:autoSpaceDN w:val="0"/>
      <w:adjustRightInd w:val="0"/>
    </w:pPr>
    <w:rPr>
      <w:rFonts w:ascii="Arimo" w:eastAsiaTheme="minorHAnsi" w:hAnsi="Arimo" w:cs="Arimo"/>
      <w:color w:val="000000"/>
      <w:sz w:val="24"/>
      <w:szCs w:val="24"/>
      <w:lang w:eastAsia="en-US"/>
    </w:rPr>
  </w:style>
  <w:style w:type="paragraph" w:customStyle="1" w:styleId="Cuerpo">
    <w:name w:val="Cuerpo"/>
    <w:rsid w:val="007A02D7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FD62B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FD62BB"/>
    <w:rPr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FD62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2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t_ana\AppData\Local\Microsoft\Windows\INetCache\Content.Outlook\WF88JOUX\Folio%20RetoyContra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2E405-2F42-4A0F-896C-1747FCC5F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Folio RetoyContrata</Template>
  <TotalTime>1</TotalTime>
  <Pages>2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EGEA, ANA ISABEL</dc:creator>
  <cp:keywords/>
  <dc:description/>
  <cp:lastModifiedBy>Carmen Ferrer (externo)</cp:lastModifiedBy>
  <cp:revision>2</cp:revision>
  <cp:lastPrinted>2026-10-08T12:44:00Z</cp:lastPrinted>
  <dcterms:created xsi:type="dcterms:W3CDTF">2026-10-21T08:29:00Z</dcterms:created>
  <dcterms:modified xsi:type="dcterms:W3CDTF">2026-10-21T08:29:00Z</dcterms:modified>
</cp:coreProperties>
</file>