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1E4A4" w14:textId="77777777" w:rsidR="00C766D8" w:rsidRPr="006E5D6E" w:rsidRDefault="00C766D8" w:rsidP="00C766D8">
      <w:pPr>
        <w:spacing w:after="80"/>
        <w:jc w:val="center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b/>
          <w:sz w:val="20"/>
          <w:szCs w:val="20"/>
          <w:u w:val="single"/>
          <w:lang w:val="es-ES"/>
        </w:rPr>
        <w:t>ANEXO 1</w:t>
      </w:r>
    </w:p>
    <w:p w14:paraId="347D61A3" w14:textId="77777777" w:rsidR="00C766D8" w:rsidRPr="006E5D6E" w:rsidRDefault="00C766D8" w:rsidP="00C766D8">
      <w:pPr>
        <w:spacing w:after="280"/>
        <w:jc w:val="center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b/>
          <w:sz w:val="20"/>
          <w:szCs w:val="20"/>
          <w:lang w:val="es-ES"/>
        </w:rPr>
        <w:t>SOLICITUD</w:t>
      </w:r>
    </w:p>
    <w:p w14:paraId="49177FEF" w14:textId="77777777" w:rsidR="00C766D8" w:rsidRPr="006E5D6E" w:rsidRDefault="00C766D8" w:rsidP="00C766D8">
      <w:pPr>
        <w:spacing w:after="120"/>
        <w:jc w:val="both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>D./D.ª ______________________________________, con NIF ______________________, residente en la C/ ______________________________________, localidad ______________________, C.P. ____________, teléfono ______________________, actuando en nombre propio o en representación de:</w:t>
      </w:r>
    </w:p>
    <w:p w14:paraId="2593C5DF" w14:textId="77777777" w:rsidR="00C766D8" w:rsidRPr="006E5D6E" w:rsidRDefault="00C766D8" w:rsidP="00C766D8">
      <w:pPr>
        <w:spacing w:after="120"/>
        <w:jc w:val="both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>____________________________________________________________, con CIF ______________________ y domicilio en la localidad de ______________________________________</w:t>
      </w:r>
    </w:p>
    <w:p w14:paraId="311AD1E1" w14:textId="77777777" w:rsidR="00C766D8" w:rsidRPr="006E5D6E" w:rsidRDefault="00C766D8" w:rsidP="00C766D8">
      <w:pPr>
        <w:spacing w:after="120"/>
        <w:jc w:val="both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>enterado/a de la publicación en el Boletín Oficial de la Provincia de Granada de la CONVOCATORIA DE SUBVENCIONES EN RÉGIMEN DE CONCURRENCIA COMPETITIVA A GANADEROS/AS, ASOCIACIONES Y COOPERATIVAS DE GRANADA, PARA LA MEJORA GENÉTICA DEL GANADO OVINO DE RAZA SEGUREÑA, MEDIANTE INSEMINACIÓN ARTIFICIAL, EJERCICIO 2026, y estando interesado/a en la obtención de una ayuda económica con cargo a los créditos que destina a tal fin la Diputación de Granada:</w:t>
      </w:r>
    </w:p>
    <w:p w14:paraId="6CF284B8" w14:textId="77777777" w:rsidR="00C766D8" w:rsidRPr="006E5D6E" w:rsidRDefault="00C766D8" w:rsidP="00C766D8">
      <w:pPr>
        <w:spacing w:before="120" w:after="120"/>
        <w:jc w:val="both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b/>
          <w:sz w:val="20"/>
          <w:szCs w:val="20"/>
          <w:u w:val="single"/>
          <w:lang w:val="es-ES"/>
        </w:rPr>
        <w:t>PRIMERO</w:t>
      </w:r>
      <w:r w:rsidRPr="006E5D6E">
        <w:rPr>
          <w:rFonts w:ascii="Chivo" w:hAnsi="Chivo" w:cs="Chivo"/>
          <w:b/>
          <w:sz w:val="20"/>
          <w:szCs w:val="20"/>
          <w:lang w:val="es-ES"/>
        </w:rPr>
        <w:t>. SOLICITO la subvención a la que se refiere esta convocatoria.</w:t>
      </w:r>
    </w:p>
    <w:p w14:paraId="2EDA7AD6" w14:textId="77777777" w:rsidR="00C766D8" w:rsidRPr="006E5D6E" w:rsidRDefault="00C766D8" w:rsidP="00C766D8">
      <w:pPr>
        <w:spacing w:after="120"/>
        <w:jc w:val="both"/>
        <w:rPr>
          <w:rFonts w:ascii="Chivo" w:hAnsi="Chivo" w:cs="Chivo"/>
          <w:bCs/>
          <w:sz w:val="20"/>
          <w:szCs w:val="20"/>
          <w:lang w:val="es-ES"/>
        </w:rPr>
      </w:pPr>
      <w:r w:rsidRPr="006E5D6E">
        <w:rPr>
          <w:rFonts w:ascii="Chivo" w:hAnsi="Chivo" w:cs="Chivo"/>
          <w:b/>
          <w:sz w:val="20"/>
          <w:szCs w:val="20"/>
          <w:u w:val="single"/>
          <w:lang w:val="es-ES"/>
        </w:rPr>
        <w:t>SEGUNDO</w:t>
      </w:r>
      <w:r w:rsidRPr="006E5D6E">
        <w:rPr>
          <w:rFonts w:ascii="Chivo" w:hAnsi="Chivo" w:cs="Chivo"/>
          <w:b/>
          <w:sz w:val="20"/>
          <w:szCs w:val="20"/>
          <w:lang w:val="es-ES"/>
        </w:rPr>
        <w:t>. REALIZO BAJO MI RESPONSABILIDAD LA SIGUIENTE DECLARACIÓN RESPONSABLE</w:t>
      </w:r>
      <w:r w:rsidRPr="006E5D6E">
        <w:rPr>
          <w:rFonts w:ascii="Chivo" w:hAnsi="Chivo" w:cs="Chivo"/>
          <w:bCs/>
          <w:sz w:val="20"/>
          <w:szCs w:val="20"/>
          <w:lang w:val="es-ES"/>
        </w:rPr>
        <w:t xml:space="preserve"> (en cumplimiento</w:t>
      </w:r>
      <w:r w:rsidRPr="006E5D6E">
        <w:rPr>
          <w:rFonts w:ascii="Chivo" w:hAnsi="Chivo" w:cs="Chivo"/>
          <w:b/>
          <w:sz w:val="20"/>
          <w:szCs w:val="20"/>
          <w:lang w:val="es-ES"/>
        </w:rPr>
        <w:t xml:space="preserve"> </w:t>
      </w:r>
      <w:r w:rsidRPr="006E5D6E">
        <w:rPr>
          <w:rFonts w:ascii="Chivo" w:hAnsi="Chivo" w:cs="Chivo"/>
          <w:bCs/>
          <w:sz w:val="20"/>
          <w:szCs w:val="20"/>
          <w:lang w:val="es-ES"/>
        </w:rPr>
        <w:t xml:space="preserve">de los artículos 13.7 de la Ley 38/2003, de 17 de noviembre, General de Subvenciones y 69 de la Ley 39/2015, de 1 de octubre, del Procedimiento Administrativo Común de las Administraciones Públicas): </w:t>
      </w:r>
    </w:p>
    <w:p w14:paraId="0EA71E1D" w14:textId="77777777" w:rsidR="00C766D8" w:rsidRPr="006E5D6E" w:rsidRDefault="00C766D8" w:rsidP="00C766D8">
      <w:pPr>
        <w:pStyle w:val="Listaconvietas"/>
        <w:spacing w:after="100"/>
        <w:ind w:left="502" w:hanging="360"/>
        <w:jc w:val="both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 xml:space="preserve">Declaro cumplir los requisitos establecidos en la normativa vigente para obtener el reconocimiento de un derecho o facultad o para su ejercicio, disponer de la documentación que así lo acredita, que pondré a disposición de la Administración cuando me sea requerida, y me comprometo a mantener el cumplimiento de las anteriores obligaciones durante el periodo de tiempo inherente a dicho requerimiento o ejercicio. </w:t>
      </w:r>
    </w:p>
    <w:p w14:paraId="3C3B051E" w14:textId="77777777" w:rsidR="00C766D8" w:rsidRPr="006E5D6E" w:rsidRDefault="00C766D8" w:rsidP="00C766D8">
      <w:pPr>
        <w:pStyle w:val="Listaconvietas"/>
        <w:spacing w:after="100"/>
        <w:ind w:left="502"/>
        <w:jc w:val="both"/>
        <w:rPr>
          <w:rFonts w:ascii="Chivo" w:hAnsi="Chivo" w:cs="Chivo"/>
          <w:sz w:val="20"/>
          <w:szCs w:val="20"/>
          <w:lang w:val="es-ES"/>
        </w:rPr>
      </w:pPr>
    </w:p>
    <w:p w14:paraId="3F402DC9" w14:textId="77777777" w:rsidR="00C766D8" w:rsidRPr="006E5D6E" w:rsidRDefault="00C766D8" w:rsidP="00C766D8">
      <w:pPr>
        <w:pStyle w:val="Listaconvietas"/>
        <w:spacing w:after="100"/>
        <w:ind w:left="502" w:hanging="360"/>
        <w:jc w:val="both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 xml:space="preserve">Declaro que cumplo la normativa y requisitos exigidos en la presente convocatoria, entre los que se encuentra no estar incurso/a en las prohibiciones para obtener la condición de beneficiario/a establecidos en los apartados 2 y 3 del artículo 13 de Ley 38/2003, General de Subvenciones. </w:t>
      </w:r>
    </w:p>
    <w:p w14:paraId="1C29425A" w14:textId="77777777" w:rsidR="00C766D8" w:rsidRPr="006E5D6E" w:rsidRDefault="00C766D8" w:rsidP="00C766D8">
      <w:pPr>
        <w:pStyle w:val="Listaconvietas"/>
        <w:spacing w:after="100"/>
        <w:ind w:left="502"/>
        <w:jc w:val="both"/>
        <w:rPr>
          <w:rFonts w:ascii="Chivo" w:hAnsi="Chivo" w:cs="Chivo"/>
          <w:sz w:val="20"/>
          <w:szCs w:val="20"/>
          <w:lang w:val="es-ES"/>
        </w:rPr>
      </w:pPr>
    </w:p>
    <w:p w14:paraId="75E3315C" w14:textId="77777777" w:rsidR="00C766D8" w:rsidRPr="006E5D6E" w:rsidRDefault="00C766D8" w:rsidP="00C766D8">
      <w:pPr>
        <w:pStyle w:val="Listaconvietas"/>
        <w:spacing w:after="100"/>
        <w:ind w:left="502" w:hanging="360"/>
        <w:jc w:val="both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 xml:space="preserve">Declaro en relación con la financiación de la actuación prevista: </w:t>
      </w:r>
    </w:p>
    <w:p w14:paraId="27E99F3E" w14:textId="64D57595" w:rsidR="00C766D8" w:rsidRPr="006E5D6E" w:rsidRDefault="00C766D8" w:rsidP="00C766D8">
      <w:pPr>
        <w:pStyle w:val="Prrafodelista"/>
        <w:ind w:left="1134" w:hanging="414"/>
        <w:jc w:val="both"/>
        <w:rPr>
          <w:rFonts w:ascii="Chivo" w:hAnsi="Chivo" w:cs="Chivo"/>
          <w:sz w:val="20"/>
          <w:szCs w:val="20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5141EA" wp14:editId="0F059944">
                <wp:simplePos x="0" y="0"/>
                <wp:positionH relativeFrom="column">
                  <wp:posOffset>483235</wp:posOffset>
                </wp:positionH>
                <wp:positionV relativeFrom="paragraph">
                  <wp:posOffset>36195</wp:posOffset>
                </wp:positionV>
                <wp:extent cx="171450" cy="142875"/>
                <wp:effectExtent l="0" t="0" r="0" b="9525"/>
                <wp:wrapNone/>
                <wp:docPr id="4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3BDBA" id="Rectángulo 1" o:spid="_x0000_s1026" style="position:absolute;margin-left:38.05pt;margin-top:2.85pt;width:13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" fillcolor="window" strokecolor="#4472c4" strokeweight=".5pt">
                <v:path arrowok="t"/>
              </v:rect>
            </w:pict>
          </mc:Fallback>
        </mc:AlternateContent>
      </w:r>
      <w:r w:rsidRPr="006E5D6E">
        <w:rPr>
          <w:rFonts w:ascii="Chivo" w:hAnsi="Chivo" w:cs="Chivo"/>
          <w:sz w:val="20"/>
          <w:szCs w:val="20"/>
          <w:lang w:val="es-ES"/>
        </w:rPr>
        <w:t xml:space="preserve">         Que el solicitante no ha solicitado ni recibido otras ayudas, ingresos o recursos por otras administraciones públicas o entes púbicos o privados para la misma finalidad que la presentada en la solicitud. </w:t>
      </w:r>
    </w:p>
    <w:p w14:paraId="488EDB13" w14:textId="3098AB53" w:rsidR="00C766D8" w:rsidRPr="006E5D6E" w:rsidRDefault="00C766D8" w:rsidP="00C766D8">
      <w:pPr>
        <w:pStyle w:val="Prrafodelista"/>
        <w:ind w:left="1134" w:hanging="414"/>
        <w:jc w:val="both"/>
        <w:rPr>
          <w:rFonts w:ascii="Chivo" w:hAnsi="Chivo" w:cs="Chivo"/>
          <w:sz w:val="20"/>
          <w:szCs w:val="20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E944E3" wp14:editId="04183AE9">
                <wp:simplePos x="0" y="0"/>
                <wp:positionH relativeFrom="column">
                  <wp:posOffset>485775</wp:posOffset>
                </wp:positionH>
                <wp:positionV relativeFrom="paragraph">
                  <wp:posOffset>135255</wp:posOffset>
                </wp:positionV>
                <wp:extent cx="171450" cy="142875"/>
                <wp:effectExtent l="0" t="0" r="0" b="9525"/>
                <wp:wrapNone/>
                <wp:docPr id="3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7543D" id="Rectángulo 2" o:spid="_x0000_s1026" style="position:absolute;margin-left:38.25pt;margin-top:10.65pt;width:13.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" fillcolor="window" strokecolor="#4472c4" strokeweight=".5pt">
                <v:path arrowok="t"/>
              </v:rect>
            </w:pict>
          </mc:Fallback>
        </mc:AlternateContent>
      </w:r>
    </w:p>
    <w:p w14:paraId="2B7741AB" w14:textId="77777777" w:rsidR="00C766D8" w:rsidRPr="006E5D6E" w:rsidRDefault="00C766D8" w:rsidP="00C766D8">
      <w:pPr>
        <w:pStyle w:val="Prrafodelista"/>
        <w:ind w:left="1134" w:hanging="414"/>
        <w:jc w:val="both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 xml:space="preserve">          Que el solicitante ha solicitado/recibido otras ayudas, ingresos o recursos por otras administraciones públicas o entes públicos o privados para la misma finalidad, conforme al siguiente detalle: </w:t>
      </w:r>
    </w:p>
    <w:p w14:paraId="191F07D4" w14:textId="77777777" w:rsidR="00C766D8" w:rsidRPr="006E5D6E" w:rsidRDefault="00C766D8" w:rsidP="00C766D8">
      <w:pPr>
        <w:pStyle w:val="Prrafodelista"/>
        <w:ind w:left="1134"/>
        <w:jc w:val="both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>____________________________________________________________________________________________________________________________</w:t>
      </w:r>
    </w:p>
    <w:p w14:paraId="567C0729" w14:textId="77777777" w:rsidR="00C766D8" w:rsidRPr="006E5D6E" w:rsidRDefault="00C766D8" w:rsidP="00C766D8">
      <w:pPr>
        <w:jc w:val="both"/>
        <w:rPr>
          <w:rFonts w:ascii="Chivo" w:hAnsi="Chivo" w:cs="Chivo"/>
          <w:b/>
          <w:bCs/>
          <w:sz w:val="20"/>
          <w:szCs w:val="20"/>
          <w:lang w:val="es-ES"/>
        </w:rPr>
      </w:pPr>
    </w:p>
    <w:p w14:paraId="6F2BA41B" w14:textId="77777777" w:rsidR="00C766D8" w:rsidRPr="006E5D6E" w:rsidRDefault="00C766D8" w:rsidP="00C766D8">
      <w:pPr>
        <w:jc w:val="both"/>
        <w:rPr>
          <w:rFonts w:ascii="Chivo" w:hAnsi="Chivo" w:cs="Chivo"/>
          <w:b/>
          <w:bCs/>
          <w:sz w:val="20"/>
          <w:szCs w:val="20"/>
          <w:lang w:val="es-ES"/>
        </w:rPr>
      </w:pPr>
      <w:r w:rsidRPr="006E5D6E">
        <w:rPr>
          <w:rFonts w:ascii="Chivo" w:hAnsi="Chivo" w:cs="Chivo"/>
          <w:b/>
          <w:bCs/>
          <w:sz w:val="20"/>
          <w:szCs w:val="20"/>
          <w:lang w:val="es-ES"/>
        </w:rPr>
        <w:lastRenderedPageBreak/>
        <w:t xml:space="preserve">TERCERO. En relación a los criterios de valoración MANIFIESTA que: </w:t>
      </w:r>
    </w:p>
    <w:p w14:paraId="78439571" w14:textId="77777777" w:rsidR="00C766D8" w:rsidRPr="006E5D6E" w:rsidRDefault="00C766D8" w:rsidP="00C766D8">
      <w:pPr>
        <w:pStyle w:val="Prrafodelista"/>
        <w:numPr>
          <w:ilvl w:val="0"/>
          <w:numId w:val="5"/>
        </w:numPr>
        <w:ind w:left="567" w:hanging="425"/>
        <w:jc w:val="both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 xml:space="preserve">El número de ovejas de raza segureña propias en la explotación (en caso de particulares) o en el conjunto de las explotaciones de sus asociados (en caso de asociaciones y cooperativas) es de: ______________________, contando con documentación justificativa que se entregará en caso de ser solicitada. </w:t>
      </w:r>
    </w:p>
    <w:p w14:paraId="6489D376" w14:textId="77777777" w:rsidR="00C766D8" w:rsidRPr="006E5D6E" w:rsidRDefault="00C766D8" w:rsidP="00C766D8">
      <w:pPr>
        <w:jc w:val="both"/>
        <w:rPr>
          <w:rFonts w:ascii="Chivo" w:hAnsi="Chivo" w:cs="Chivo"/>
          <w:sz w:val="20"/>
          <w:szCs w:val="20"/>
          <w:lang w:val="es-ES"/>
        </w:rPr>
      </w:pPr>
    </w:p>
    <w:p w14:paraId="1D13916B" w14:textId="6FEC8515" w:rsidR="00C766D8" w:rsidRPr="006E5D6E" w:rsidRDefault="00C766D8" w:rsidP="00C766D8">
      <w:pPr>
        <w:pStyle w:val="Listaconvietas"/>
        <w:numPr>
          <w:ilvl w:val="0"/>
          <w:numId w:val="0"/>
        </w:numPr>
        <w:spacing w:after="100"/>
        <w:jc w:val="both"/>
        <w:rPr>
          <w:rFonts w:ascii="Chivo" w:hAnsi="Chivo" w:cs="Chivo"/>
          <w:color w:val="FF0000"/>
          <w:sz w:val="20"/>
          <w:szCs w:val="20"/>
          <w:lang w:val="es-ES"/>
        </w:rPr>
      </w:pPr>
    </w:p>
    <w:p w14:paraId="12BE70EB" w14:textId="77777777" w:rsidR="00C766D8" w:rsidRPr="006E5D6E" w:rsidRDefault="00C766D8" w:rsidP="00C766D8">
      <w:pPr>
        <w:spacing w:before="280" w:after="120"/>
        <w:jc w:val="center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>En ______________________, a la fecha de la firma electrónica.</w:t>
      </w:r>
    </w:p>
    <w:p w14:paraId="2EFE9FF1" w14:textId="77777777" w:rsidR="00C766D8" w:rsidRPr="006E5D6E" w:rsidRDefault="00C766D8" w:rsidP="00C766D8">
      <w:pPr>
        <w:spacing w:after="80"/>
        <w:jc w:val="center"/>
        <w:rPr>
          <w:rFonts w:ascii="Chivo" w:hAnsi="Chivo" w:cs="Chivo"/>
          <w:sz w:val="20"/>
          <w:szCs w:val="20"/>
          <w:lang w:val="es-ES"/>
        </w:rPr>
      </w:pPr>
    </w:p>
    <w:p w14:paraId="794ABFB5" w14:textId="77777777" w:rsidR="00C766D8" w:rsidRPr="006E5D6E" w:rsidRDefault="00C766D8" w:rsidP="00C766D8">
      <w:pPr>
        <w:spacing w:after="80"/>
        <w:jc w:val="center"/>
        <w:rPr>
          <w:rFonts w:ascii="Chivo" w:hAnsi="Chivo" w:cs="Chivo"/>
          <w:sz w:val="20"/>
          <w:szCs w:val="20"/>
          <w:lang w:val="es-ES"/>
        </w:rPr>
      </w:pPr>
    </w:p>
    <w:p w14:paraId="43A976D1" w14:textId="77777777" w:rsidR="00C766D8" w:rsidRPr="006E5D6E" w:rsidRDefault="00C766D8" w:rsidP="00C766D8">
      <w:pPr>
        <w:spacing w:after="280"/>
        <w:jc w:val="center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>Fdo.: ______________________________</w:t>
      </w:r>
    </w:p>
    <w:p w14:paraId="102922D1" w14:textId="0CA1DB68" w:rsidR="00015910" w:rsidRDefault="00015910" w:rsidP="00C766D8"/>
    <w:p w14:paraId="386ADC14" w14:textId="7689C70D" w:rsidR="00C766D8" w:rsidRDefault="00C766D8" w:rsidP="00C766D8"/>
    <w:p w14:paraId="1EA62B1F" w14:textId="67D0FF3A" w:rsidR="00C766D8" w:rsidRDefault="00C766D8" w:rsidP="00C766D8"/>
    <w:p w14:paraId="57DC5266" w14:textId="3A51F656" w:rsidR="00C766D8" w:rsidRDefault="00C766D8" w:rsidP="00C766D8"/>
    <w:p w14:paraId="75640E91" w14:textId="1A8FBBE7" w:rsidR="00C766D8" w:rsidRDefault="00C766D8" w:rsidP="00C766D8"/>
    <w:p w14:paraId="17283DB3" w14:textId="7DD3B904" w:rsidR="00C766D8" w:rsidRDefault="00C766D8" w:rsidP="00C766D8"/>
    <w:p w14:paraId="3E6DC91C" w14:textId="14C91E5A" w:rsidR="00C766D8" w:rsidRDefault="00C766D8" w:rsidP="00C766D8"/>
    <w:p w14:paraId="029E1ABF" w14:textId="0674BFC5" w:rsidR="00C766D8" w:rsidRDefault="00C766D8" w:rsidP="00C766D8"/>
    <w:p w14:paraId="47EDACC1" w14:textId="04093DD3" w:rsidR="00C766D8" w:rsidRDefault="00C766D8" w:rsidP="00C766D8"/>
    <w:p w14:paraId="71958A69" w14:textId="1D698C97" w:rsidR="00C766D8" w:rsidRDefault="00C766D8" w:rsidP="00C766D8"/>
    <w:p w14:paraId="75433220" w14:textId="2DE6FB73" w:rsidR="00C766D8" w:rsidRDefault="00C766D8" w:rsidP="00C766D8"/>
    <w:p w14:paraId="11492E24" w14:textId="3F7BD9DE" w:rsidR="00C766D8" w:rsidRDefault="00C766D8" w:rsidP="00C766D8"/>
    <w:p w14:paraId="0D61FBBC" w14:textId="030305DC" w:rsidR="00C766D8" w:rsidRDefault="00C766D8" w:rsidP="00C766D8"/>
    <w:p w14:paraId="260482FE" w14:textId="16221B5A" w:rsidR="00C766D8" w:rsidRDefault="00C766D8" w:rsidP="00C766D8"/>
    <w:p w14:paraId="35800458" w14:textId="0B3363BC" w:rsidR="00C766D8" w:rsidRDefault="00C766D8" w:rsidP="00C766D8"/>
    <w:p w14:paraId="4D85ECE0" w14:textId="25DD3574" w:rsidR="00C766D8" w:rsidRDefault="00C766D8" w:rsidP="00C766D8"/>
    <w:p w14:paraId="32586215" w14:textId="77777777" w:rsidR="00C766D8" w:rsidRDefault="00C766D8" w:rsidP="00C766D8"/>
    <w:p w14:paraId="42D4F8A1" w14:textId="7F531459" w:rsidR="00C766D8" w:rsidRPr="00C766D8" w:rsidRDefault="00C766D8" w:rsidP="00C766D8">
      <w:r w:rsidRPr="006E5D6E">
        <w:rPr>
          <w:rFonts w:ascii="Chivo" w:hAnsi="Chivo" w:cs="Chivo"/>
          <w:b/>
          <w:sz w:val="20"/>
          <w:szCs w:val="20"/>
          <w:lang w:val="es-ES"/>
        </w:rPr>
        <w:t>ILMO. SR. PRESIDENTE DE LA DIPUTACIÓN PROVINCIAL DE GRANADA.</w:t>
      </w:r>
    </w:p>
    <w:sectPr w:rsidR="00C766D8" w:rsidRPr="00C766D8" w:rsidSect="001A750A">
      <w:headerReference w:type="default" r:id="rId7"/>
      <w:footerReference w:type="default" r:id="rId8"/>
      <w:pgSz w:w="11900" w:h="16840" w:code="9"/>
      <w:pgMar w:top="1741" w:right="1418" w:bottom="1418" w:left="1418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A315E" w14:textId="77777777" w:rsidR="00C766D8" w:rsidRDefault="00C766D8" w:rsidP="00F26B6B">
      <w:r>
        <w:separator/>
      </w:r>
    </w:p>
  </w:endnote>
  <w:endnote w:type="continuationSeparator" w:id="0">
    <w:p w14:paraId="3F44575C" w14:textId="77777777" w:rsidR="00C766D8" w:rsidRDefault="00C766D8" w:rsidP="00F2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ivo">
    <w:altName w:val="Chivo"/>
    <w:panose1 w:val="00000000000000000000"/>
    <w:charset w:val="00"/>
    <w:family w:val="auto"/>
    <w:pitch w:val="variable"/>
    <w:sig w:usb0="A00000FF" w:usb1="4000204B" w:usb2="00000008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6E47C" w14:textId="0255A491" w:rsidR="00F26B6B" w:rsidRPr="00A004AA" w:rsidRDefault="00F26B6B" w:rsidP="001A750A">
    <w:pPr>
      <w:pStyle w:val="Piedepgina"/>
      <w:tabs>
        <w:tab w:val="clear" w:pos="8838"/>
      </w:tabs>
      <w:ind w:left="-426" w:right="-575"/>
      <w:jc w:val="both"/>
      <w:rPr>
        <w:rFonts w:ascii="Chivo" w:hAnsi="Chivo" w:cs="Chivo"/>
        <w:color w:val="173A4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96639" w14:textId="77777777" w:rsidR="00C766D8" w:rsidRDefault="00C766D8" w:rsidP="00F26B6B">
      <w:r>
        <w:separator/>
      </w:r>
    </w:p>
  </w:footnote>
  <w:footnote w:type="continuationSeparator" w:id="0">
    <w:p w14:paraId="62A023CB" w14:textId="77777777" w:rsidR="00C766D8" w:rsidRDefault="00C766D8" w:rsidP="00F2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35BCD" w14:textId="589943D5" w:rsidR="00A004AA" w:rsidRPr="0075152A" w:rsidRDefault="00C766D8" w:rsidP="00D43F51">
    <w:pPr>
      <w:pStyle w:val="Encabezado"/>
      <w:tabs>
        <w:tab w:val="clear" w:pos="4419"/>
        <w:tab w:val="clear" w:pos="8838"/>
      </w:tabs>
      <w:rPr>
        <w:rFonts w:ascii="Chivo" w:hAnsi="Chivo" w:cs="Chivo"/>
        <w:noProof/>
        <w:lang w:val="es-ES_tradnl" w:eastAsia="es-ES_tradn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D64EAA4" wp14:editId="7C836A7D">
          <wp:simplePos x="0" y="0"/>
          <wp:positionH relativeFrom="column">
            <wp:posOffset>-892810</wp:posOffset>
          </wp:positionH>
          <wp:positionV relativeFrom="paragraph">
            <wp:posOffset>0</wp:posOffset>
          </wp:positionV>
          <wp:extent cx="7502525" cy="91122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2525" cy="91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14281C" w14:textId="77777777" w:rsidR="00C766D8" w:rsidRDefault="00C766D8" w:rsidP="00C766D8">
    <w:pPr>
      <w:pStyle w:val="Encabezado"/>
      <w:tabs>
        <w:tab w:val="clear" w:pos="4419"/>
        <w:tab w:val="clear" w:pos="8838"/>
      </w:tabs>
      <w:ind w:right="-575"/>
      <w:rPr>
        <w:rFonts w:ascii="Chivo" w:hAnsi="Chivo" w:cs="Chivo"/>
        <w:noProof/>
        <w:lang w:val="es-ES_tradnl" w:eastAsia="es-ES_tradnl"/>
      </w:rPr>
    </w:pPr>
  </w:p>
  <w:p w14:paraId="6CF759FA" w14:textId="492EF259" w:rsidR="00F26B6B" w:rsidRPr="0020528C" w:rsidRDefault="004F78ED" w:rsidP="00C766D8">
    <w:pPr>
      <w:pStyle w:val="Encabezado"/>
      <w:tabs>
        <w:tab w:val="clear" w:pos="4419"/>
        <w:tab w:val="clear" w:pos="8838"/>
      </w:tabs>
      <w:ind w:left="6372" w:right="-575" w:firstLine="708"/>
      <w:rPr>
        <w:rFonts w:ascii="Chivo" w:hAnsi="Chivo" w:cs="Chivo"/>
        <w:color w:val="173A4E"/>
        <w:sz w:val="18"/>
        <w:szCs w:val="18"/>
      </w:rPr>
    </w:pPr>
    <w:r>
      <w:rPr>
        <w:rFonts w:ascii="Chivo" w:hAnsi="Chivo" w:cs="Chivo"/>
        <w:noProof/>
        <w:color w:val="173A4E"/>
        <w:sz w:val="18"/>
        <w:szCs w:val="18"/>
        <w:lang w:val="es-ES_tradnl" w:eastAsia="es-ES_tradnl"/>
      </w:rPr>
      <w:t xml:space="preserve">Sostenibilidad Ambiental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5B46E38"/>
    <w:lvl w:ilvl="0">
      <w:start w:val="1"/>
      <w:numFmt w:val="decimal"/>
      <w:pStyle w:val="Listaconvietas"/>
      <w:lvlText w:val="%1."/>
      <w:lvlJc w:val="left"/>
      <w:pPr>
        <w:ind w:left="502" w:hanging="360"/>
      </w:pPr>
      <w:rPr>
        <w:rFonts w:hint="default"/>
      </w:rPr>
    </w:lvl>
  </w:abstractNum>
  <w:abstractNum w:abstractNumId="1" w15:restartNumberingAfterBreak="0">
    <w:nsid w:val="0E8A7262"/>
    <w:multiLevelType w:val="hybridMultilevel"/>
    <w:tmpl w:val="7480B2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F75EC"/>
    <w:multiLevelType w:val="hybridMultilevel"/>
    <w:tmpl w:val="9FDC35A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C1243"/>
    <w:multiLevelType w:val="hybridMultilevel"/>
    <w:tmpl w:val="93FC906A"/>
    <w:lvl w:ilvl="0" w:tplc="4C5494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6B2CFC"/>
    <w:multiLevelType w:val="hybridMultilevel"/>
    <w:tmpl w:val="DE785E0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revisionView w:comments="0"/>
  <w:defaultTabStop w:val="708"/>
  <w:hyphenationZone w:val="425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D8"/>
    <w:rsid w:val="00000B56"/>
    <w:rsid w:val="00015910"/>
    <w:rsid w:val="00045DC1"/>
    <w:rsid w:val="0005606D"/>
    <w:rsid w:val="0006781B"/>
    <w:rsid w:val="0012534E"/>
    <w:rsid w:val="00133DEF"/>
    <w:rsid w:val="00135660"/>
    <w:rsid w:val="001818B2"/>
    <w:rsid w:val="0019690C"/>
    <w:rsid w:val="001A750A"/>
    <w:rsid w:val="001F235F"/>
    <w:rsid w:val="0020528C"/>
    <w:rsid w:val="0022430D"/>
    <w:rsid w:val="00367E6A"/>
    <w:rsid w:val="003B5639"/>
    <w:rsid w:val="004470D3"/>
    <w:rsid w:val="004D1D0C"/>
    <w:rsid w:val="004F78ED"/>
    <w:rsid w:val="00517FED"/>
    <w:rsid w:val="00535549"/>
    <w:rsid w:val="005464C0"/>
    <w:rsid w:val="00566B67"/>
    <w:rsid w:val="00573264"/>
    <w:rsid w:val="005C7859"/>
    <w:rsid w:val="005D7149"/>
    <w:rsid w:val="00605332"/>
    <w:rsid w:val="00644027"/>
    <w:rsid w:val="006C7935"/>
    <w:rsid w:val="007120A4"/>
    <w:rsid w:val="00737A6E"/>
    <w:rsid w:val="0075152A"/>
    <w:rsid w:val="007E2B23"/>
    <w:rsid w:val="008232D1"/>
    <w:rsid w:val="00890775"/>
    <w:rsid w:val="00922E00"/>
    <w:rsid w:val="00A004AA"/>
    <w:rsid w:val="00AB5B5E"/>
    <w:rsid w:val="00B40B21"/>
    <w:rsid w:val="00C766D8"/>
    <w:rsid w:val="00C911C6"/>
    <w:rsid w:val="00CA1843"/>
    <w:rsid w:val="00CD3030"/>
    <w:rsid w:val="00CE2E3E"/>
    <w:rsid w:val="00CF2CA4"/>
    <w:rsid w:val="00CF51F5"/>
    <w:rsid w:val="00D43F51"/>
    <w:rsid w:val="00E54842"/>
    <w:rsid w:val="00EB2552"/>
    <w:rsid w:val="00EB43A9"/>
    <w:rsid w:val="00F2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3A16DDB"/>
  <w15:chartTrackingRefBased/>
  <w15:docId w15:val="{5BAB1B59-87CF-47D2-A585-5DB7699D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6D8"/>
    <w:pPr>
      <w:spacing w:after="200" w:line="276" w:lineRule="auto"/>
    </w:pPr>
    <w:rPr>
      <w:rFonts w:ascii="Arial" w:eastAsia="MS Mincho" w:hAnsi="Arial"/>
      <w:sz w:val="21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6B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6B6B"/>
  </w:style>
  <w:style w:type="paragraph" w:styleId="Piedepgina">
    <w:name w:val="footer"/>
    <w:basedOn w:val="Normal"/>
    <w:link w:val="PiedepginaCar"/>
    <w:uiPriority w:val="99"/>
    <w:unhideWhenUsed/>
    <w:rsid w:val="00F26B6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6B6B"/>
  </w:style>
  <w:style w:type="paragraph" w:customStyle="1" w:styleId="Standard">
    <w:name w:val="Standard"/>
    <w:rsid w:val="00573264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326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7326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766D8"/>
    <w:pPr>
      <w:ind w:left="720"/>
      <w:contextualSpacing/>
    </w:pPr>
  </w:style>
  <w:style w:type="paragraph" w:styleId="Listaconvietas">
    <w:name w:val="List Bullet"/>
    <w:basedOn w:val="Normal"/>
    <w:uiPriority w:val="99"/>
    <w:unhideWhenUsed/>
    <w:rsid w:val="00C766D8"/>
    <w:pPr>
      <w:numPr>
        <w:numId w:val="4"/>
      </w:numPr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MA_MAY\Desktop\Folio%20Contratacion-Agua-PAyM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Folio Contratacion-Agua-PAyMA</Template>
  <TotalTime>2</TotalTime>
  <Pages>2</Pages>
  <Words>484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AZNARTE PADIAL, Mª ISABEL</dc:creator>
  <cp:keywords/>
  <dc:description/>
  <cp:lastModifiedBy>AZNARTE PADIAL, Mª ISABEL</cp:lastModifiedBy>
  <cp:revision>1</cp:revision>
  <cp:lastPrinted>2025-12-02T08:22:00Z</cp:lastPrinted>
  <dcterms:created xsi:type="dcterms:W3CDTF">2026-07-17T09:25:00Z</dcterms:created>
  <dcterms:modified xsi:type="dcterms:W3CDTF">2026-07-17T09:27:00Z</dcterms:modified>
</cp:coreProperties>
</file>