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6A6D7" w14:textId="77777777" w:rsidR="0076177E" w:rsidRPr="006E5D6E" w:rsidRDefault="0076177E" w:rsidP="0076177E">
      <w:pPr>
        <w:spacing w:after="360"/>
        <w:jc w:val="center"/>
        <w:rPr>
          <w:rFonts w:ascii="Chivo" w:hAnsi="Chivo" w:cs="Chivo"/>
          <w:sz w:val="20"/>
          <w:szCs w:val="20"/>
          <w:lang w:val="es-ES"/>
        </w:rPr>
      </w:pPr>
      <w:r w:rsidRPr="006E5D6E">
        <w:rPr>
          <w:rFonts w:ascii="Chivo" w:hAnsi="Chivo" w:cs="Chivo"/>
          <w:b/>
          <w:sz w:val="20"/>
          <w:szCs w:val="20"/>
          <w:u w:val="single"/>
          <w:lang w:val="es-ES"/>
        </w:rPr>
        <w:t xml:space="preserve">ANEXO </w:t>
      </w:r>
      <w:r>
        <w:rPr>
          <w:rFonts w:ascii="Chivo" w:hAnsi="Chivo" w:cs="Chivo"/>
          <w:b/>
          <w:sz w:val="20"/>
          <w:szCs w:val="20"/>
          <w:u w:val="single"/>
          <w:lang w:val="es-ES"/>
        </w:rPr>
        <w:t>3</w:t>
      </w:r>
    </w:p>
    <w:p w14:paraId="746B5DC5" w14:textId="77777777" w:rsidR="0076177E" w:rsidRPr="006E5D6E" w:rsidRDefault="0076177E" w:rsidP="0076177E">
      <w:pPr>
        <w:spacing w:after="560"/>
        <w:jc w:val="center"/>
        <w:rPr>
          <w:rFonts w:ascii="Chivo" w:hAnsi="Chivo" w:cs="Chivo"/>
          <w:sz w:val="20"/>
          <w:szCs w:val="20"/>
          <w:lang w:val="es-ES"/>
        </w:rPr>
      </w:pPr>
      <w:r w:rsidRPr="006E5D6E">
        <w:rPr>
          <w:rFonts w:ascii="Chivo" w:hAnsi="Chivo" w:cs="Chivo"/>
          <w:b/>
          <w:sz w:val="20"/>
          <w:szCs w:val="20"/>
          <w:lang w:val="es-ES"/>
        </w:rPr>
        <w:t>MODELO DE CUENTA JUSTIFICATIVA</w:t>
      </w:r>
    </w:p>
    <w:p w14:paraId="55F93C56" w14:textId="77777777" w:rsidR="0076177E" w:rsidRPr="006E5D6E" w:rsidRDefault="0076177E" w:rsidP="0076177E">
      <w:pPr>
        <w:spacing w:after="120"/>
        <w:jc w:val="both"/>
        <w:rPr>
          <w:rFonts w:ascii="Chivo" w:hAnsi="Chivo" w:cs="Chivo"/>
          <w:sz w:val="20"/>
          <w:szCs w:val="20"/>
          <w:lang w:val="es-ES"/>
        </w:rPr>
      </w:pPr>
      <w:r w:rsidRPr="006E5D6E">
        <w:rPr>
          <w:rFonts w:ascii="Chivo" w:hAnsi="Chivo" w:cs="Chivo"/>
          <w:sz w:val="20"/>
          <w:szCs w:val="20"/>
          <w:lang w:val="es-ES"/>
        </w:rPr>
        <w:t>D./D.ª ______________________________________,</w:t>
      </w:r>
      <w:r>
        <w:rPr>
          <w:rFonts w:ascii="Chivo" w:hAnsi="Chivo" w:cs="Chivo"/>
          <w:sz w:val="20"/>
          <w:szCs w:val="20"/>
          <w:lang w:val="es-ES"/>
        </w:rPr>
        <w:t xml:space="preserve"> </w:t>
      </w:r>
      <w:r w:rsidRPr="006E5D6E">
        <w:rPr>
          <w:rFonts w:ascii="Chivo" w:hAnsi="Chivo" w:cs="Chivo"/>
          <w:sz w:val="20"/>
          <w:szCs w:val="20"/>
          <w:lang w:val="es-ES"/>
        </w:rPr>
        <w:t>con NIF ______________________</w:t>
      </w:r>
      <w:r>
        <w:rPr>
          <w:rFonts w:ascii="Chivo" w:hAnsi="Chivo" w:cs="Chivo"/>
          <w:sz w:val="20"/>
          <w:szCs w:val="20"/>
          <w:lang w:val="es-ES"/>
        </w:rPr>
        <w:t xml:space="preserve"> </w:t>
      </w:r>
      <w:r w:rsidRPr="006E5D6E">
        <w:rPr>
          <w:rFonts w:ascii="Chivo" w:hAnsi="Chivo" w:cs="Chivo"/>
          <w:sz w:val="20"/>
          <w:szCs w:val="20"/>
          <w:lang w:val="es-ES"/>
        </w:rPr>
        <w:t>,residente en la C/ ______________________________________,localidad ______________________, C.P. ____________, teléfono ______________________, actuando en nombre propio o en representación de:</w:t>
      </w:r>
    </w:p>
    <w:p w14:paraId="558C8D20" w14:textId="77777777" w:rsidR="0076177E" w:rsidRPr="006E5D6E" w:rsidRDefault="0076177E" w:rsidP="0076177E">
      <w:pPr>
        <w:spacing w:after="120"/>
        <w:jc w:val="both"/>
        <w:rPr>
          <w:rFonts w:ascii="Chivo" w:hAnsi="Chivo" w:cs="Chivo"/>
          <w:sz w:val="20"/>
          <w:szCs w:val="20"/>
          <w:lang w:val="es-ES"/>
        </w:rPr>
      </w:pPr>
      <w:r w:rsidRPr="006E5D6E">
        <w:rPr>
          <w:rFonts w:ascii="Chivo" w:hAnsi="Chivo" w:cs="Chivo"/>
          <w:sz w:val="20"/>
          <w:szCs w:val="20"/>
          <w:lang w:val="es-ES"/>
        </w:rPr>
        <w:t>____________________________________________________________, con CIF ______________________ y domicilio en la localidad de ______________________________________,</w:t>
      </w:r>
    </w:p>
    <w:p w14:paraId="0C0EF552" w14:textId="77777777" w:rsidR="0076177E" w:rsidRPr="006E5D6E" w:rsidRDefault="0076177E" w:rsidP="0076177E">
      <w:pPr>
        <w:spacing w:before="360" w:after="120"/>
        <w:jc w:val="both"/>
        <w:rPr>
          <w:rFonts w:ascii="Chivo" w:hAnsi="Chivo" w:cs="Chivo"/>
          <w:sz w:val="20"/>
          <w:szCs w:val="20"/>
          <w:lang w:val="es-ES"/>
        </w:rPr>
      </w:pPr>
      <w:r w:rsidRPr="006E5D6E">
        <w:rPr>
          <w:rFonts w:ascii="Chivo" w:hAnsi="Chivo" w:cs="Chivo"/>
          <w:b/>
          <w:sz w:val="20"/>
          <w:szCs w:val="20"/>
          <w:lang w:val="es-ES"/>
        </w:rPr>
        <w:t>CERTIFICO:</w:t>
      </w:r>
    </w:p>
    <w:p w14:paraId="34E60575" w14:textId="77777777" w:rsidR="0076177E" w:rsidRPr="006E5D6E" w:rsidRDefault="0076177E" w:rsidP="0076177E">
      <w:pPr>
        <w:spacing w:after="120"/>
        <w:jc w:val="both"/>
        <w:rPr>
          <w:rFonts w:ascii="Chivo" w:hAnsi="Chivo" w:cs="Chivo"/>
          <w:sz w:val="20"/>
          <w:szCs w:val="20"/>
          <w:lang w:val="es-ES"/>
        </w:rPr>
      </w:pPr>
      <w:r w:rsidRPr="006E5D6E">
        <w:rPr>
          <w:rFonts w:ascii="Chivo" w:hAnsi="Chivo" w:cs="Chivo"/>
          <w:sz w:val="20"/>
          <w:szCs w:val="20"/>
          <w:lang w:val="es-ES"/>
        </w:rPr>
        <w:t xml:space="preserve">Que el importe recibido en el marco de la «CONVOCATORIA DE SUBVENCIONES EN RÉGIMEN DE CONCURRENCIA COMPETITIVA A GANADEROS/AS, ASOCIACIONES Y COOPERATIVAS DE GRANADA, PARA LA MEJORA GENÉTICA DEL GANADO OVINO DE RAZA SEGUREÑA, MEDIANTE INSEMINACIÓN ARTIFICIAL, EJERCICIO 2026», que asciende a______________________ euros, de acuerdo con lo establecido en el Acuerdo de Junta de Gobierno </w:t>
      </w:r>
      <w:proofErr w:type="spellStart"/>
      <w:r w:rsidRPr="006E5D6E">
        <w:rPr>
          <w:rFonts w:ascii="Chivo" w:hAnsi="Chivo" w:cs="Chivo"/>
          <w:sz w:val="20"/>
          <w:szCs w:val="20"/>
          <w:lang w:val="es-ES"/>
        </w:rPr>
        <w:t>nº</w:t>
      </w:r>
      <w:proofErr w:type="spellEnd"/>
      <w:r w:rsidRPr="006E5D6E">
        <w:rPr>
          <w:rFonts w:ascii="Chivo" w:hAnsi="Chivo" w:cs="Chivo"/>
          <w:sz w:val="20"/>
          <w:szCs w:val="20"/>
          <w:lang w:val="es-ES"/>
        </w:rPr>
        <w:t xml:space="preserve">____ de fecha_____, ha sido destinado al cumplimiento de la finalidad de la misma, justificándose de acuerdo al siguiente detalle de ingresos y gastos: </w:t>
      </w:r>
    </w:p>
    <w:p w14:paraId="776C3BF5" w14:textId="77777777" w:rsidR="0076177E" w:rsidRPr="006E5D6E" w:rsidRDefault="0076177E" w:rsidP="0076177E">
      <w:pPr>
        <w:spacing w:before="240" w:after="120"/>
        <w:jc w:val="both"/>
        <w:rPr>
          <w:rFonts w:ascii="Chivo" w:hAnsi="Chivo" w:cs="Chivo"/>
          <w:b/>
          <w:sz w:val="20"/>
          <w:szCs w:val="20"/>
          <w:u w:val="single"/>
          <w:lang w:val="es-ES"/>
        </w:rPr>
      </w:pPr>
      <w:r w:rsidRPr="006E5D6E">
        <w:rPr>
          <w:rFonts w:ascii="Chivo" w:hAnsi="Chivo" w:cs="Chivo"/>
          <w:b/>
          <w:sz w:val="20"/>
          <w:szCs w:val="20"/>
          <w:u w:val="single"/>
          <w:lang w:val="es-ES"/>
        </w:rPr>
        <w:t>INGRESOS OBTENIDOS PARA FINANCIAR LA ACTUACIÓN:</w:t>
      </w:r>
    </w:p>
    <w:tbl>
      <w:tblPr>
        <w:tblW w:w="10205" w:type="dxa"/>
        <w:jc w:val="center"/>
        <w:tblLayout w:type="fixed"/>
        <w:tblLook w:val="04A0" w:firstRow="1" w:lastRow="0" w:firstColumn="1" w:lastColumn="0" w:noHBand="0" w:noVBand="1"/>
      </w:tblPr>
      <w:tblGrid>
        <w:gridCol w:w="7087"/>
        <w:gridCol w:w="3118"/>
      </w:tblGrid>
      <w:tr w:rsidR="0076177E" w:rsidRPr="006E5D6E" w14:paraId="2039E383" w14:textId="77777777" w:rsidTr="008A3B8C">
        <w:trPr>
          <w:jc w:val="center"/>
        </w:trPr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519C5" w14:textId="77777777" w:rsidR="0076177E" w:rsidRPr="006E5D6E" w:rsidRDefault="0076177E" w:rsidP="008A3B8C">
            <w:pPr>
              <w:jc w:val="both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6E5D6E">
              <w:rPr>
                <w:rFonts w:ascii="Chivo" w:hAnsi="Chivo" w:cs="Chivo"/>
                <w:sz w:val="20"/>
                <w:szCs w:val="20"/>
                <w:lang w:val="es-ES"/>
              </w:rPr>
              <w:t>Subvención concedida por la Diputación de Granada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A6679" w14:textId="77777777" w:rsidR="0076177E" w:rsidRPr="006E5D6E" w:rsidRDefault="0076177E" w:rsidP="008A3B8C">
            <w:pPr>
              <w:jc w:val="both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6E5D6E">
              <w:rPr>
                <w:rFonts w:ascii="Chivo" w:hAnsi="Chivo" w:cs="Chivo"/>
                <w:sz w:val="20"/>
                <w:szCs w:val="20"/>
                <w:lang w:val="es-ES"/>
              </w:rPr>
              <w:t xml:space="preserve"> </w:t>
            </w:r>
          </w:p>
        </w:tc>
      </w:tr>
      <w:tr w:rsidR="0076177E" w:rsidRPr="006E5D6E" w14:paraId="5CC6B4F8" w14:textId="77777777" w:rsidTr="008A3B8C">
        <w:trPr>
          <w:jc w:val="center"/>
        </w:trPr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9CADD" w14:textId="77777777" w:rsidR="0076177E" w:rsidRPr="006E5D6E" w:rsidRDefault="0076177E" w:rsidP="008A3B8C">
            <w:pPr>
              <w:jc w:val="both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6E5D6E">
              <w:rPr>
                <w:rFonts w:ascii="Chivo" w:hAnsi="Chivo" w:cs="Chivo"/>
                <w:sz w:val="20"/>
                <w:szCs w:val="20"/>
                <w:lang w:val="es-ES"/>
              </w:rPr>
              <w:t xml:space="preserve">Subvención concedida por otras Entidades Públicas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87BEB" w14:textId="77777777" w:rsidR="0076177E" w:rsidRPr="006E5D6E" w:rsidRDefault="0076177E" w:rsidP="008A3B8C">
            <w:pPr>
              <w:jc w:val="both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6E5D6E">
              <w:rPr>
                <w:rFonts w:ascii="Chivo" w:hAnsi="Chivo" w:cs="Chivo"/>
                <w:sz w:val="20"/>
                <w:szCs w:val="20"/>
                <w:lang w:val="es-ES"/>
              </w:rPr>
              <w:t xml:space="preserve"> </w:t>
            </w:r>
          </w:p>
        </w:tc>
      </w:tr>
      <w:tr w:rsidR="0076177E" w:rsidRPr="006E5D6E" w14:paraId="72042E3D" w14:textId="77777777" w:rsidTr="008A3B8C">
        <w:trPr>
          <w:jc w:val="center"/>
        </w:trPr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197CB0" w14:textId="77777777" w:rsidR="0076177E" w:rsidRPr="006E5D6E" w:rsidRDefault="0076177E" w:rsidP="008A3B8C">
            <w:pPr>
              <w:jc w:val="both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6E5D6E">
              <w:rPr>
                <w:rFonts w:ascii="Chivo" w:hAnsi="Chivo" w:cs="Chivo"/>
                <w:sz w:val="20"/>
                <w:szCs w:val="20"/>
                <w:lang w:val="es-ES"/>
              </w:rPr>
              <w:t>Financiación Aportada por la Entidad beneficiaria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149AC" w14:textId="77777777" w:rsidR="0076177E" w:rsidRPr="006E5D6E" w:rsidRDefault="0076177E" w:rsidP="008A3B8C">
            <w:pPr>
              <w:jc w:val="both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6E5D6E">
              <w:rPr>
                <w:rFonts w:ascii="Chivo" w:hAnsi="Chivo" w:cs="Chivo"/>
                <w:sz w:val="20"/>
                <w:szCs w:val="20"/>
                <w:lang w:val="es-ES"/>
              </w:rPr>
              <w:t xml:space="preserve"> </w:t>
            </w:r>
          </w:p>
        </w:tc>
      </w:tr>
      <w:tr w:rsidR="0076177E" w:rsidRPr="006E5D6E" w14:paraId="7D4FF638" w14:textId="77777777" w:rsidTr="008A3B8C">
        <w:trPr>
          <w:jc w:val="center"/>
        </w:trPr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6EC370" w14:textId="77777777" w:rsidR="0076177E" w:rsidRPr="006E5D6E" w:rsidRDefault="0076177E" w:rsidP="008A3B8C">
            <w:pPr>
              <w:jc w:val="both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6E5D6E">
              <w:rPr>
                <w:rFonts w:ascii="Chivo" w:hAnsi="Chivo" w:cs="Chivo"/>
                <w:sz w:val="20"/>
                <w:szCs w:val="20"/>
                <w:lang w:val="es-ES"/>
              </w:rPr>
              <w:t>Otros ingresos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4C5B1C" w14:textId="77777777" w:rsidR="0076177E" w:rsidRPr="006E5D6E" w:rsidRDefault="0076177E" w:rsidP="008A3B8C">
            <w:pPr>
              <w:jc w:val="both"/>
              <w:rPr>
                <w:rFonts w:ascii="Chivo" w:hAnsi="Chivo" w:cs="Chivo"/>
                <w:sz w:val="20"/>
                <w:szCs w:val="20"/>
                <w:lang w:val="es-ES"/>
              </w:rPr>
            </w:pPr>
          </w:p>
        </w:tc>
      </w:tr>
      <w:tr w:rsidR="0076177E" w:rsidRPr="006E5D6E" w14:paraId="71F6270B" w14:textId="77777777" w:rsidTr="008A3B8C">
        <w:trPr>
          <w:jc w:val="center"/>
        </w:trPr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7FA5B342" w14:textId="77777777" w:rsidR="0076177E" w:rsidRPr="006E5D6E" w:rsidRDefault="0076177E" w:rsidP="008A3B8C">
            <w:pPr>
              <w:jc w:val="right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6E5D6E">
              <w:rPr>
                <w:rFonts w:ascii="Chivo" w:hAnsi="Chivo" w:cs="Chivo"/>
                <w:b/>
                <w:sz w:val="20"/>
                <w:szCs w:val="20"/>
                <w:lang w:val="es-ES"/>
              </w:rPr>
              <w:t>TOTAL DE INGRESOS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12DAE0FE" w14:textId="77777777" w:rsidR="0076177E" w:rsidRPr="006E5D6E" w:rsidRDefault="0076177E" w:rsidP="008A3B8C">
            <w:pPr>
              <w:jc w:val="both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6E5D6E">
              <w:rPr>
                <w:rFonts w:ascii="Chivo" w:hAnsi="Chivo" w:cs="Chivo"/>
                <w:sz w:val="20"/>
                <w:szCs w:val="20"/>
                <w:lang w:val="es-ES"/>
              </w:rPr>
              <w:t xml:space="preserve"> </w:t>
            </w:r>
          </w:p>
        </w:tc>
      </w:tr>
    </w:tbl>
    <w:p w14:paraId="0B44C8BC" w14:textId="77777777" w:rsidR="0076177E" w:rsidRPr="006E5D6E" w:rsidRDefault="0076177E" w:rsidP="0076177E">
      <w:pPr>
        <w:spacing w:after="120"/>
        <w:jc w:val="both"/>
        <w:rPr>
          <w:rFonts w:ascii="Chivo" w:hAnsi="Chivo" w:cs="Chivo"/>
          <w:sz w:val="20"/>
          <w:szCs w:val="20"/>
          <w:lang w:val="es-ES"/>
        </w:rPr>
      </w:pPr>
    </w:p>
    <w:p w14:paraId="68D591F6" w14:textId="77777777" w:rsidR="0076177E" w:rsidRPr="006E5D6E" w:rsidRDefault="0076177E" w:rsidP="0076177E">
      <w:pPr>
        <w:spacing w:after="120"/>
        <w:jc w:val="both"/>
        <w:rPr>
          <w:rFonts w:ascii="Chivo" w:hAnsi="Chivo" w:cs="Chivo"/>
          <w:sz w:val="20"/>
          <w:szCs w:val="20"/>
          <w:u w:val="single"/>
          <w:lang w:val="es-ES"/>
        </w:rPr>
      </w:pPr>
      <w:r w:rsidRPr="006E5D6E">
        <w:rPr>
          <w:rFonts w:ascii="Chivo" w:hAnsi="Chivo" w:cs="Chivo"/>
          <w:b/>
          <w:sz w:val="20"/>
          <w:szCs w:val="20"/>
          <w:u w:val="single"/>
          <w:lang w:val="es-ES"/>
        </w:rPr>
        <w:t>RELACIÓN DE GASTOS REALIZADOS:</w:t>
      </w:r>
    </w:p>
    <w:tbl>
      <w:tblPr>
        <w:tblW w:w="11037" w:type="dxa"/>
        <w:jc w:val="center"/>
        <w:tblLayout w:type="fixed"/>
        <w:tblLook w:val="04A0" w:firstRow="1" w:lastRow="0" w:firstColumn="1" w:lastColumn="0" w:noHBand="0" w:noVBand="1"/>
      </w:tblPr>
      <w:tblGrid>
        <w:gridCol w:w="2260"/>
        <w:gridCol w:w="993"/>
        <w:gridCol w:w="2409"/>
        <w:gridCol w:w="2237"/>
        <w:gridCol w:w="1705"/>
        <w:gridCol w:w="11"/>
        <w:gridCol w:w="1411"/>
        <w:gridCol w:w="11"/>
      </w:tblGrid>
      <w:tr w:rsidR="0076177E" w:rsidRPr="006E5D6E" w14:paraId="51AE4830" w14:textId="77777777" w:rsidTr="008A3B8C">
        <w:trPr>
          <w:gridAfter w:val="1"/>
          <w:wAfter w:w="11" w:type="dxa"/>
          <w:jc w:val="center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644D7703" w14:textId="77777777" w:rsidR="0076177E" w:rsidRPr="006E5D6E" w:rsidRDefault="0076177E" w:rsidP="008A3B8C">
            <w:pPr>
              <w:jc w:val="center"/>
              <w:rPr>
                <w:rFonts w:ascii="Chivo" w:hAnsi="Chivo" w:cs="Chivo"/>
                <w:sz w:val="20"/>
                <w:szCs w:val="20"/>
                <w:lang w:val="es-ES"/>
              </w:rPr>
            </w:pPr>
            <w:proofErr w:type="spellStart"/>
            <w:r w:rsidRPr="006E5D6E">
              <w:rPr>
                <w:rFonts w:ascii="Chivo" w:hAnsi="Chivo" w:cs="Chivo"/>
                <w:b/>
                <w:sz w:val="20"/>
                <w:szCs w:val="20"/>
                <w:lang w:val="es-ES"/>
              </w:rPr>
              <w:t>Nº</w:t>
            </w:r>
            <w:proofErr w:type="spellEnd"/>
            <w:r w:rsidRPr="006E5D6E">
              <w:rPr>
                <w:rFonts w:ascii="Chivo" w:hAnsi="Chivo" w:cs="Chivo"/>
                <w:b/>
                <w:sz w:val="20"/>
                <w:szCs w:val="20"/>
                <w:lang w:val="es-ES"/>
              </w:rPr>
              <w:t xml:space="preserve"> factura/Documento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0ADB9678" w14:textId="77777777" w:rsidR="0076177E" w:rsidRPr="006E5D6E" w:rsidRDefault="0076177E" w:rsidP="008A3B8C">
            <w:pPr>
              <w:jc w:val="center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6E5D6E">
              <w:rPr>
                <w:rFonts w:ascii="Chivo" w:hAnsi="Chivo" w:cs="Chivo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25282E0C" w14:textId="77777777" w:rsidR="0076177E" w:rsidRPr="006E5D6E" w:rsidRDefault="0076177E" w:rsidP="008A3B8C">
            <w:pPr>
              <w:jc w:val="center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6E5D6E">
              <w:rPr>
                <w:rFonts w:ascii="Chivo" w:hAnsi="Chivo" w:cs="Chivo"/>
                <w:b/>
                <w:sz w:val="20"/>
                <w:szCs w:val="20"/>
                <w:lang w:val="es-ES"/>
              </w:rPr>
              <w:t>ACREEDOR/TERCERO CIF/NIF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117B3B88" w14:textId="77777777" w:rsidR="0076177E" w:rsidRPr="006E5D6E" w:rsidRDefault="0076177E" w:rsidP="008A3B8C">
            <w:pPr>
              <w:jc w:val="center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6E5D6E">
              <w:rPr>
                <w:rFonts w:ascii="Chivo" w:hAnsi="Chivo" w:cs="Chivo"/>
                <w:b/>
                <w:sz w:val="20"/>
                <w:szCs w:val="20"/>
                <w:lang w:val="es-ES"/>
              </w:rPr>
              <w:t>DESCRIPCIÓN GASTO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3FA79A96" w14:textId="77777777" w:rsidR="0076177E" w:rsidRPr="006E5D6E" w:rsidRDefault="0076177E" w:rsidP="008A3B8C">
            <w:pPr>
              <w:jc w:val="center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6E5D6E">
              <w:rPr>
                <w:rFonts w:ascii="Chivo" w:hAnsi="Chivo" w:cs="Chivo"/>
                <w:b/>
                <w:sz w:val="20"/>
                <w:szCs w:val="20"/>
                <w:lang w:val="es-ES"/>
              </w:rPr>
              <w:t>FECHA PAGO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1BE23F97" w14:textId="77777777" w:rsidR="0076177E" w:rsidRPr="006E5D6E" w:rsidRDefault="0076177E" w:rsidP="008A3B8C">
            <w:pPr>
              <w:jc w:val="center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6E5D6E">
              <w:rPr>
                <w:rFonts w:ascii="Chivo" w:hAnsi="Chivo" w:cs="Chivo"/>
                <w:b/>
                <w:sz w:val="20"/>
                <w:szCs w:val="20"/>
                <w:lang w:val="es-ES"/>
              </w:rPr>
              <w:t>IMPORTE €</w:t>
            </w:r>
          </w:p>
        </w:tc>
      </w:tr>
      <w:tr w:rsidR="0076177E" w:rsidRPr="006E5D6E" w14:paraId="13E13E48" w14:textId="77777777" w:rsidTr="008A3B8C">
        <w:trPr>
          <w:gridAfter w:val="1"/>
          <w:wAfter w:w="11" w:type="dxa"/>
          <w:jc w:val="center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44C74" w14:textId="77777777" w:rsidR="0076177E" w:rsidRPr="006E5D6E" w:rsidRDefault="0076177E" w:rsidP="008A3B8C">
            <w:pPr>
              <w:jc w:val="both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6E5D6E">
              <w:rPr>
                <w:rFonts w:ascii="Chivo" w:hAnsi="Chivo" w:cs="Chivo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5D102" w14:textId="77777777" w:rsidR="0076177E" w:rsidRPr="006E5D6E" w:rsidRDefault="0076177E" w:rsidP="008A3B8C">
            <w:pPr>
              <w:jc w:val="both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6E5D6E">
              <w:rPr>
                <w:rFonts w:ascii="Chivo" w:hAnsi="Chivo" w:cs="Chivo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035E3" w14:textId="77777777" w:rsidR="0076177E" w:rsidRPr="006E5D6E" w:rsidRDefault="0076177E" w:rsidP="008A3B8C">
            <w:pPr>
              <w:jc w:val="both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6E5D6E">
              <w:rPr>
                <w:rFonts w:ascii="Chivo" w:hAnsi="Chivo" w:cs="Chivo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FF831" w14:textId="77777777" w:rsidR="0076177E" w:rsidRPr="006E5D6E" w:rsidRDefault="0076177E" w:rsidP="008A3B8C">
            <w:pPr>
              <w:jc w:val="both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6E5D6E">
              <w:rPr>
                <w:rFonts w:ascii="Chivo" w:hAnsi="Chivo" w:cs="Chivo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14884" w14:textId="77777777" w:rsidR="0076177E" w:rsidRPr="006E5D6E" w:rsidRDefault="0076177E" w:rsidP="008A3B8C">
            <w:pPr>
              <w:jc w:val="both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6E5D6E">
              <w:rPr>
                <w:rFonts w:ascii="Chivo" w:hAnsi="Chivo" w:cs="Chivo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7CC31" w14:textId="77777777" w:rsidR="0076177E" w:rsidRPr="006E5D6E" w:rsidRDefault="0076177E" w:rsidP="008A3B8C">
            <w:pPr>
              <w:jc w:val="both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6E5D6E">
              <w:rPr>
                <w:rFonts w:ascii="Chivo" w:hAnsi="Chivo" w:cs="Chivo"/>
                <w:sz w:val="20"/>
                <w:szCs w:val="20"/>
                <w:lang w:val="es-ES"/>
              </w:rPr>
              <w:t xml:space="preserve"> </w:t>
            </w:r>
          </w:p>
        </w:tc>
      </w:tr>
      <w:tr w:rsidR="0076177E" w:rsidRPr="006E5D6E" w14:paraId="7CD3AE9F" w14:textId="77777777" w:rsidTr="008A3B8C">
        <w:trPr>
          <w:gridAfter w:val="1"/>
          <w:wAfter w:w="11" w:type="dxa"/>
          <w:jc w:val="center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F18C3" w14:textId="77777777" w:rsidR="0076177E" w:rsidRPr="006E5D6E" w:rsidRDefault="0076177E" w:rsidP="008A3B8C">
            <w:pPr>
              <w:jc w:val="both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6E5D6E">
              <w:rPr>
                <w:rFonts w:ascii="Chivo" w:hAnsi="Chivo" w:cs="Chivo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5CB0E" w14:textId="77777777" w:rsidR="0076177E" w:rsidRPr="006E5D6E" w:rsidRDefault="0076177E" w:rsidP="008A3B8C">
            <w:pPr>
              <w:jc w:val="both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6E5D6E">
              <w:rPr>
                <w:rFonts w:ascii="Chivo" w:hAnsi="Chivo" w:cs="Chivo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BA63C" w14:textId="77777777" w:rsidR="0076177E" w:rsidRPr="006E5D6E" w:rsidRDefault="0076177E" w:rsidP="008A3B8C">
            <w:pPr>
              <w:jc w:val="both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6E5D6E">
              <w:rPr>
                <w:rFonts w:ascii="Chivo" w:hAnsi="Chivo" w:cs="Chivo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536F2" w14:textId="77777777" w:rsidR="0076177E" w:rsidRPr="006E5D6E" w:rsidRDefault="0076177E" w:rsidP="008A3B8C">
            <w:pPr>
              <w:jc w:val="both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6E5D6E">
              <w:rPr>
                <w:rFonts w:ascii="Chivo" w:hAnsi="Chivo" w:cs="Chivo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9B204" w14:textId="77777777" w:rsidR="0076177E" w:rsidRPr="006E5D6E" w:rsidRDefault="0076177E" w:rsidP="008A3B8C">
            <w:pPr>
              <w:jc w:val="both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6E5D6E">
              <w:rPr>
                <w:rFonts w:ascii="Chivo" w:hAnsi="Chivo" w:cs="Chivo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7EFD9A" w14:textId="77777777" w:rsidR="0076177E" w:rsidRPr="006E5D6E" w:rsidRDefault="0076177E" w:rsidP="008A3B8C">
            <w:pPr>
              <w:jc w:val="both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6E5D6E">
              <w:rPr>
                <w:rFonts w:ascii="Chivo" w:hAnsi="Chivo" w:cs="Chivo"/>
                <w:sz w:val="20"/>
                <w:szCs w:val="20"/>
                <w:lang w:val="es-ES"/>
              </w:rPr>
              <w:t xml:space="preserve"> </w:t>
            </w:r>
          </w:p>
        </w:tc>
      </w:tr>
      <w:tr w:rsidR="0076177E" w:rsidRPr="006E5D6E" w14:paraId="741349FF" w14:textId="77777777" w:rsidTr="008A3B8C">
        <w:trPr>
          <w:gridAfter w:val="1"/>
          <w:wAfter w:w="11" w:type="dxa"/>
          <w:jc w:val="center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EF402" w14:textId="77777777" w:rsidR="0076177E" w:rsidRPr="006E5D6E" w:rsidRDefault="0076177E" w:rsidP="008A3B8C">
            <w:pPr>
              <w:jc w:val="both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6E5D6E">
              <w:rPr>
                <w:rFonts w:ascii="Chivo" w:hAnsi="Chivo" w:cs="Chivo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3E073" w14:textId="77777777" w:rsidR="0076177E" w:rsidRPr="006E5D6E" w:rsidRDefault="0076177E" w:rsidP="008A3B8C">
            <w:pPr>
              <w:jc w:val="both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6E5D6E">
              <w:rPr>
                <w:rFonts w:ascii="Chivo" w:hAnsi="Chivo" w:cs="Chivo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64895" w14:textId="77777777" w:rsidR="0076177E" w:rsidRPr="006E5D6E" w:rsidRDefault="0076177E" w:rsidP="008A3B8C">
            <w:pPr>
              <w:jc w:val="both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6E5D6E">
              <w:rPr>
                <w:rFonts w:ascii="Chivo" w:hAnsi="Chivo" w:cs="Chivo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B6DCB" w14:textId="77777777" w:rsidR="0076177E" w:rsidRPr="006E5D6E" w:rsidRDefault="0076177E" w:rsidP="008A3B8C">
            <w:pPr>
              <w:jc w:val="both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6E5D6E">
              <w:rPr>
                <w:rFonts w:ascii="Chivo" w:hAnsi="Chivo" w:cs="Chivo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FF3A3" w14:textId="77777777" w:rsidR="0076177E" w:rsidRPr="006E5D6E" w:rsidRDefault="0076177E" w:rsidP="008A3B8C">
            <w:pPr>
              <w:jc w:val="both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6E5D6E">
              <w:rPr>
                <w:rFonts w:ascii="Chivo" w:hAnsi="Chivo" w:cs="Chivo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2ADD4" w14:textId="77777777" w:rsidR="0076177E" w:rsidRPr="006E5D6E" w:rsidRDefault="0076177E" w:rsidP="008A3B8C">
            <w:pPr>
              <w:jc w:val="both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6E5D6E">
              <w:rPr>
                <w:rFonts w:ascii="Chivo" w:hAnsi="Chivo" w:cs="Chivo"/>
                <w:sz w:val="20"/>
                <w:szCs w:val="20"/>
                <w:lang w:val="es-ES"/>
              </w:rPr>
              <w:t xml:space="preserve"> </w:t>
            </w:r>
          </w:p>
        </w:tc>
      </w:tr>
      <w:tr w:rsidR="0076177E" w:rsidRPr="006E5D6E" w14:paraId="7637C28A" w14:textId="77777777" w:rsidTr="008A3B8C">
        <w:trPr>
          <w:gridAfter w:val="1"/>
          <w:wAfter w:w="11" w:type="dxa"/>
          <w:jc w:val="center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0AAD61" w14:textId="77777777" w:rsidR="0076177E" w:rsidRPr="006E5D6E" w:rsidRDefault="0076177E" w:rsidP="008A3B8C">
            <w:pPr>
              <w:jc w:val="both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6E5D6E">
              <w:rPr>
                <w:rFonts w:ascii="Chivo" w:hAnsi="Chivo" w:cs="Chivo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AA31E2" w14:textId="77777777" w:rsidR="0076177E" w:rsidRPr="006E5D6E" w:rsidRDefault="0076177E" w:rsidP="008A3B8C">
            <w:pPr>
              <w:jc w:val="both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6E5D6E">
              <w:rPr>
                <w:rFonts w:ascii="Chivo" w:hAnsi="Chivo" w:cs="Chivo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8AE86" w14:textId="77777777" w:rsidR="0076177E" w:rsidRPr="006E5D6E" w:rsidRDefault="0076177E" w:rsidP="008A3B8C">
            <w:pPr>
              <w:jc w:val="both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6E5D6E">
              <w:rPr>
                <w:rFonts w:ascii="Chivo" w:hAnsi="Chivo" w:cs="Chivo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C3B99" w14:textId="77777777" w:rsidR="0076177E" w:rsidRPr="006E5D6E" w:rsidRDefault="0076177E" w:rsidP="008A3B8C">
            <w:pPr>
              <w:jc w:val="both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6E5D6E">
              <w:rPr>
                <w:rFonts w:ascii="Chivo" w:hAnsi="Chivo" w:cs="Chivo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672C3C" w14:textId="77777777" w:rsidR="0076177E" w:rsidRPr="006E5D6E" w:rsidRDefault="0076177E" w:rsidP="008A3B8C">
            <w:pPr>
              <w:jc w:val="both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6E5D6E">
              <w:rPr>
                <w:rFonts w:ascii="Chivo" w:hAnsi="Chivo" w:cs="Chivo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8B07F" w14:textId="77777777" w:rsidR="0076177E" w:rsidRPr="006E5D6E" w:rsidRDefault="0076177E" w:rsidP="008A3B8C">
            <w:pPr>
              <w:jc w:val="both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6E5D6E">
              <w:rPr>
                <w:rFonts w:ascii="Chivo" w:hAnsi="Chivo" w:cs="Chivo"/>
                <w:sz w:val="20"/>
                <w:szCs w:val="20"/>
                <w:lang w:val="es-ES"/>
              </w:rPr>
              <w:t xml:space="preserve"> </w:t>
            </w:r>
          </w:p>
        </w:tc>
      </w:tr>
      <w:tr w:rsidR="0076177E" w:rsidRPr="006E5D6E" w14:paraId="62F51BB6" w14:textId="77777777" w:rsidTr="008A3B8C">
        <w:trPr>
          <w:jc w:val="center"/>
        </w:trPr>
        <w:tc>
          <w:tcPr>
            <w:tcW w:w="96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2F1022" w14:textId="77777777" w:rsidR="0076177E" w:rsidRPr="006E5D6E" w:rsidRDefault="0076177E" w:rsidP="008A3B8C">
            <w:pPr>
              <w:jc w:val="both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6E5D6E">
              <w:rPr>
                <w:rFonts w:ascii="Chivo" w:hAnsi="Chivo" w:cs="Chivo"/>
                <w:b/>
                <w:sz w:val="20"/>
                <w:szCs w:val="20"/>
                <w:lang w:val="es-ES"/>
              </w:rPr>
              <w:t>COSTE TOTAL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AC6B0" w14:textId="77777777" w:rsidR="0076177E" w:rsidRPr="006E5D6E" w:rsidRDefault="0076177E" w:rsidP="008A3B8C">
            <w:pPr>
              <w:jc w:val="both"/>
              <w:rPr>
                <w:rFonts w:ascii="Chivo" w:hAnsi="Chivo" w:cs="Chivo"/>
                <w:sz w:val="20"/>
                <w:szCs w:val="20"/>
                <w:lang w:val="es-ES"/>
              </w:rPr>
            </w:pPr>
            <w:r w:rsidRPr="006E5D6E">
              <w:rPr>
                <w:rFonts w:ascii="Chivo" w:hAnsi="Chivo" w:cs="Chivo"/>
                <w:sz w:val="20"/>
                <w:szCs w:val="20"/>
                <w:lang w:val="es-ES"/>
              </w:rPr>
              <w:t xml:space="preserve"> </w:t>
            </w:r>
          </w:p>
        </w:tc>
      </w:tr>
    </w:tbl>
    <w:p w14:paraId="703503C9" w14:textId="77777777" w:rsidR="0076177E" w:rsidRPr="006E5D6E" w:rsidRDefault="0076177E" w:rsidP="0076177E">
      <w:pPr>
        <w:spacing w:before="240" w:after="120"/>
        <w:jc w:val="both"/>
        <w:rPr>
          <w:rFonts w:ascii="Chivo" w:hAnsi="Chivo" w:cs="Chivo"/>
          <w:bCs/>
          <w:sz w:val="20"/>
          <w:szCs w:val="20"/>
          <w:lang w:val="es-ES"/>
        </w:rPr>
      </w:pPr>
      <w:r w:rsidRPr="006E5D6E">
        <w:rPr>
          <w:rFonts w:ascii="Chivo" w:hAnsi="Chivo" w:cs="Chivo"/>
          <w:bCs/>
          <w:sz w:val="20"/>
          <w:szCs w:val="20"/>
          <w:lang w:val="es-ES"/>
        </w:rPr>
        <w:lastRenderedPageBreak/>
        <w:t>En su caso, importe de los remanentes no aplicados: ______________________</w:t>
      </w:r>
    </w:p>
    <w:p w14:paraId="3CDF1AB9" w14:textId="77777777" w:rsidR="0076177E" w:rsidRPr="006E5D6E" w:rsidRDefault="0076177E" w:rsidP="0076177E">
      <w:pPr>
        <w:spacing w:before="200" w:after="120"/>
        <w:jc w:val="both"/>
        <w:rPr>
          <w:rFonts w:ascii="Chivo" w:hAnsi="Chivo" w:cs="Chivo"/>
          <w:sz w:val="20"/>
          <w:szCs w:val="20"/>
          <w:lang w:val="es-ES"/>
        </w:rPr>
      </w:pPr>
      <w:r w:rsidRPr="006E5D6E">
        <w:rPr>
          <w:rFonts w:ascii="Chivo" w:hAnsi="Chivo" w:cs="Chivo"/>
          <w:sz w:val="20"/>
          <w:szCs w:val="20"/>
          <w:lang w:val="es-ES"/>
        </w:rPr>
        <w:t>Y para que así conste ante la Diputación Provincial de Granada, a efectos de la justificación de la ejecución y del gasto realizado en relación con la subvención concedida, expido la presente certificación.</w:t>
      </w:r>
    </w:p>
    <w:p w14:paraId="561109D7" w14:textId="77777777" w:rsidR="0076177E" w:rsidRPr="006E5D6E" w:rsidRDefault="0076177E" w:rsidP="0076177E">
      <w:pPr>
        <w:spacing w:before="200" w:after="120"/>
        <w:jc w:val="center"/>
        <w:rPr>
          <w:rFonts w:ascii="Chivo" w:hAnsi="Chivo" w:cs="Chivo"/>
          <w:sz w:val="20"/>
          <w:szCs w:val="20"/>
          <w:lang w:val="es-ES"/>
        </w:rPr>
      </w:pPr>
      <w:r w:rsidRPr="006E5D6E">
        <w:rPr>
          <w:rFonts w:ascii="Chivo" w:hAnsi="Chivo" w:cs="Chivo"/>
          <w:sz w:val="20"/>
          <w:szCs w:val="20"/>
          <w:lang w:val="es-ES"/>
        </w:rPr>
        <w:t>En ______________________, a la fecha de la firma electrónica.</w:t>
      </w:r>
    </w:p>
    <w:p w14:paraId="66B366C1" w14:textId="77777777" w:rsidR="0076177E" w:rsidRPr="006E5D6E" w:rsidRDefault="0076177E" w:rsidP="0076177E">
      <w:pPr>
        <w:spacing w:after="80"/>
        <w:jc w:val="center"/>
        <w:rPr>
          <w:rFonts w:ascii="Chivo" w:hAnsi="Chivo" w:cs="Chivo"/>
          <w:sz w:val="20"/>
          <w:szCs w:val="20"/>
          <w:lang w:val="es-ES"/>
        </w:rPr>
      </w:pPr>
    </w:p>
    <w:p w14:paraId="0B79D84D" w14:textId="77777777" w:rsidR="0076177E" w:rsidRPr="006E5D6E" w:rsidRDefault="0076177E" w:rsidP="0076177E">
      <w:pPr>
        <w:spacing w:after="80"/>
        <w:rPr>
          <w:rFonts w:ascii="Chivo" w:hAnsi="Chivo" w:cs="Chivo"/>
          <w:sz w:val="20"/>
          <w:szCs w:val="20"/>
          <w:lang w:val="es-ES"/>
        </w:rPr>
      </w:pPr>
    </w:p>
    <w:p w14:paraId="5C6BC1CF" w14:textId="77777777" w:rsidR="0076177E" w:rsidRPr="006E5D6E" w:rsidRDefault="0076177E" w:rsidP="0076177E">
      <w:pPr>
        <w:spacing w:after="80"/>
        <w:rPr>
          <w:rFonts w:ascii="Chivo" w:hAnsi="Chivo" w:cs="Chivo"/>
          <w:sz w:val="20"/>
          <w:szCs w:val="20"/>
          <w:lang w:val="es-ES"/>
        </w:rPr>
      </w:pPr>
      <w:proofErr w:type="spellStart"/>
      <w:r w:rsidRPr="006E5D6E">
        <w:rPr>
          <w:rFonts w:ascii="Chivo" w:hAnsi="Chivo" w:cs="Chivo"/>
          <w:sz w:val="20"/>
          <w:szCs w:val="20"/>
          <w:lang w:val="es-ES"/>
        </w:rPr>
        <w:t>VºBº</w:t>
      </w:r>
      <w:proofErr w:type="spellEnd"/>
      <w:r w:rsidRPr="006E5D6E">
        <w:rPr>
          <w:rFonts w:ascii="Chivo" w:hAnsi="Chivo" w:cs="Chivo"/>
          <w:sz w:val="20"/>
          <w:szCs w:val="20"/>
          <w:lang w:val="es-ES"/>
        </w:rPr>
        <w:t xml:space="preserve">                                                                                                                      </w:t>
      </w:r>
    </w:p>
    <w:p w14:paraId="2CF7191D" w14:textId="77777777" w:rsidR="0076177E" w:rsidRPr="006E5D6E" w:rsidRDefault="0076177E" w:rsidP="0076177E">
      <w:pPr>
        <w:spacing w:after="80"/>
        <w:rPr>
          <w:rFonts w:ascii="Chivo" w:hAnsi="Chivo" w:cs="Chivo"/>
          <w:sz w:val="20"/>
          <w:szCs w:val="20"/>
          <w:lang w:val="es-ES"/>
        </w:rPr>
      </w:pPr>
      <w:r w:rsidRPr="006E5D6E">
        <w:rPr>
          <w:rFonts w:ascii="Chivo" w:hAnsi="Chivo" w:cs="Chivo"/>
          <w:sz w:val="20"/>
          <w:szCs w:val="20"/>
          <w:lang w:val="es-ES"/>
        </w:rPr>
        <w:t xml:space="preserve">Presidente de la                                                                                                  Secretario de la Entidad </w:t>
      </w:r>
    </w:p>
    <w:p w14:paraId="1E8B2B21" w14:textId="77777777" w:rsidR="0076177E" w:rsidRPr="006E5D6E" w:rsidRDefault="0076177E" w:rsidP="0076177E">
      <w:pPr>
        <w:spacing w:after="80"/>
        <w:rPr>
          <w:rFonts w:ascii="Chivo" w:hAnsi="Chivo" w:cs="Chivo"/>
          <w:sz w:val="20"/>
          <w:szCs w:val="20"/>
          <w:lang w:val="es-ES"/>
        </w:rPr>
      </w:pPr>
      <w:r w:rsidRPr="006E5D6E">
        <w:rPr>
          <w:rFonts w:ascii="Chivo" w:hAnsi="Chivo" w:cs="Chivo"/>
          <w:sz w:val="20"/>
          <w:szCs w:val="20"/>
          <w:lang w:val="es-ES"/>
        </w:rPr>
        <w:t xml:space="preserve">Entidad </w:t>
      </w:r>
    </w:p>
    <w:p w14:paraId="5C02504D" w14:textId="77777777" w:rsidR="0076177E" w:rsidRPr="006E5D6E" w:rsidRDefault="0076177E" w:rsidP="0076177E">
      <w:pPr>
        <w:spacing w:after="0"/>
        <w:rPr>
          <w:rFonts w:ascii="Chivo" w:hAnsi="Chivo" w:cs="Chivo"/>
          <w:sz w:val="20"/>
          <w:szCs w:val="20"/>
          <w:lang w:val="es-ES"/>
        </w:rPr>
      </w:pPr>
      <w:r w:rsidRPr="006E5D6E">
        <w:rPr>
          <w:rFonts w:ascii="Chivo" w:hAnsi="Chivo" w:cs="Chivo"/>
          <w:sz w:val="20"/>
          <w:szCs w:val="20"/>
          <w:lang w:val="es-ES"/>
        </w:rPr>
        <w:t>Fdo.: ______________                                                                              Fdo.: ______________</w:t>
      </w:r>
    </w:p>
    <w:p w14:paraId="5FCF8678" w14:textId="77777777" w:rsidR="0076177E" w:rsidRPr="006E5D6E" w:rsidRDefault="0076177E" w:rsidP="0076177E">
      <w:pPr>
        <w:spacing w:after="0"/>
        <w:rPr>
          <w:rFonts w:ascii="Chivo" w:hAnsi="Chivo" w:cs="Chivo"/>
          <w:sz w:val="20"/>
          <w:szCs w:val="20"/>
          <w:lang w:val="es-ES"/>
        </w:rPr>
      </w:pPr>
    </w:p>
    <w:p w14:paraId="37668408" w14:textId="77777777" w:rsidR="0076177E" w:rsidRPr="006E5D6E" w:rsidRDefault="0076177E" w:rsidP="0076177E">
      <w:pPr>
        <w:jc w:val="center"/>
        <w:rPr>
          <w:rFonts w:ascii="Chivo" w:hAnsi="Chivo" w:cs="Chivo"/>
          <w:b/>
          <w:sz w:val="20"/>
          <w:szCs w:val="20"/>
          <w:lang w:val="es-ES"/>
        </w:rPr>
      </w:pPr>
    </w:p>
    <w:p w14:paraId="72E409F5" w14:textId="77777777" w:rsidR="0076177E" w:rsidRPr="006E5D6E" w:rsidRDefault="0076177E" w:rsidP="0076177E">
      <w:pPr>
        <w:jc w:val="center"/>
        <w:rPr>
          <w:rFonts w:ascii="Chivo" w:hAnsi="Chivo" w:cs="Chivo"/>
          <w:b/>
          <w:sz w:val="20"/>
          <w:szCs w:val="20"/>
          <w:lang w:val="es-ES"/>
        </w:rPr>
      </w:pPr>
    </w:p>
    <w:p w14:paraId="315F0127" w14:textId="77777777" w:rsidR="0076177E" w:rsidRPr="006E5D6E" w:rsidRDefault="0076177E" w:rsidP="0076177E">
      <w:pPr>
        <w:jc w:val="center"/>
        <w:rPr>
          <w:rFonts w:ascii="Chivo" w:hAnsi="Chivo" w:cs="Chivo"/>
          <w:b/>
          <w:sz w:val="20"/>
          <w:szCs w:val="20"/>
          <w:lang w:val="es-ES"/>
        </w:rPr>
      </w:pPr>
    </w:p>
    <w:p w14:paraId="24BC0678" w14:textId="77777777" w:rsidR="0076177E" w:rsidRPr="006E5D6E" w:rsidRDefault="0076177E" w:rsidP="0076177E">
      <w:pPr>
        <w:jc w:val="center"/>
        <w:rPr>
          <w:rFonts w:ascii="Chivo" w:hAnsi="Chivo" w:cs="Chivo"/>
          <w:b/>
          <w:sz w:val="20"/>
          <w:szCs w:val="20"/>
          <w:lang w:val="es-ES"/>
        </w:rPr>
      </w:pPr>
    </w:p>
    <w:p w14:paraId="5C50E024" w14:textId="77777777" w:rsidR="0076177E" w:rsidRPr="006E5D6E" w:rsidRDefault="0076177E" w:rsidP="0076177E">
      <w:pPr>
        <w:rPr>
          <w:rFonts w:ascii="Chivo" w:hAnsi="Chivo" w:cs="Chivo"/>
          <w:b/>
          <w:sz w:val="20"/>
          <w:szCs w:val="20"/>
          <w:lang w:val="es-ES"/>
        </w:rPr>
      </w:pPr>
    </w:p>
    <w:p w14:paraId="25B3A7E9" w14:textId="77777777" w:rsidR="0076177E" w:rsidRPr="006E5D6E" w:rsidRDefault="0076177E" w:rsidP="0076177E">
      <w:pPr>
        <w:jc w:val="center"/>
        <w:rPr>
          <w:rFonts w:ascii="Chivo" w:hAnsi="Chivo" w:cs="Chivo"/>
          <w:b/>
          <w:sz w:val="20"/>
          <w:szCs w:val="20"/>
          <w:lang w:val="es-ES"/>
        </w:rPr>
      </w:pPr>
    </w:p>
    <w:p w14:paraId="783D5F85" w14:textId="77777777" w:rsidR="0076177E" w:rsidRPr="006E5D6E" w:rsidRDefault="0076177E" w:rsidP="0076177E">
      <w:pPr>
        <w:jc w:val="center"/>
        <w:rPr>
          <w:rFonts w:ascii="Chivo" w:hAnsi="Chivo" w:cs="Chivo"/>
          <w:b/>
          <w:sz w:val="20"/>
          <w:szCs w:val="20"/>
          <w:lang w:val="es-ES"/>
        </w:rPr>
      </w:pPr>
    </w:p>
    <w:p w14:paraId="65867543" w14:textId="77777777" w:rsidR="0076177E" w:rsidRPr="006E5D6E" w:rsidRDefault="0076177E" w:rsidP="0076177E">
      <w:pPr>
        <w:jc w:val="center"/>
        <w:rPr>
          <w:rFonts w:ascii="Chivo" w:hAnsi="Chivo" w:cs="Chivo"/>
          <w:b/>
          <w:sz w:val="20"/>
          <w:szCs w:val="20"/>
          <w:lang w:val="es-ES"/>
        </w:rPr>
      </w:pPr>
    </w:p>
    <w:p w14:paraId="724D8698" w14:textId="77777777" w:rsidR="0076177E" w:rsidRPr="006E5D6E" w:rsidRDefault="0076177E" w:rsidP="0076177E">
      <w:pPr>
        <w:jc w:val="center"/>
        <w:rPr>
          <w:rFonts w:ascii="Chivo" w:hAnsi="Chivo" w:cs="Chivo"/>
          <w:b/>
          <w:sz w:val="20"/>
          <w:szCs w:val="20"/>
          <w:lang w:val="es-ES"/>
        </w:rPr>
      </w:pPr>
    </w:p>
    <w:p w14:paraId="23316DB5" w14:textId="77777777" w:rsidR="0076177E" w:rsidRPr="006E5D6E" w:rsidRDefault="0076177E" w:rsidP="0076177E">
      <w:pPr>
        <w:jc w:val="center"/>
        <w:rPr>
          <w:rFonts w:ascii="Chivo" w:hAnsi="Chivo" w:cs="Chivo"/>
          <w:b/>
          <w:sz w:val="20"/>
          <w:szCs w:val="20"/>
          <w:lang w:val="es-ES"/>
        </w:rPr>
      </w:pPr>
    </w:p>
    <w:p w14:paraId="3A4A6F3A" w14:textId="77777777" w:rsidR="0076177E" w:rsidRPr="006E5D6E" w:rsidRDefault="0076177E" w:rsidP="0076177E">
      <w:pPr>
        <w:jc w:val="center"/>
        <w:rPr>
          <w:rFonts w:ascii="Chivo" w:hAnsi="Chivo" w:cs="Chivo"/>
          <w:b/>
          <w:sz w:val="20"/>
          <w:szCs w:val="20"/>
          <w:lang w:val="es-ES"/>
        </w:rPr>
      </w:pPr>
    </w:p>
    <w:p w14:paraId="5499DFEE" w14:textId="77777777" w:rsidR="0076177E" w:rsidRPr="006E5D6E" w:rsidRDefault="0076177E" w:rsidP="0076177E">
      <w:pPr>
        <w:jc w:val="center"/>
        <w:rPr>
          <w:rFonts w:ascii="Chivo" w:hAnsi="Chivo" w:cs="Chivo"/>
          <w:b/>
          <w:sz w:val="20"/>
          <w:szCs w:val="20"/>
          <w:lang w:val="es-ES"/>
        </w:rPr>
      </w:pPr>
    </w:p>
    <w:p w14:paraId="2E30A1D3" w14:textId="77777777" w:rsidR="0076177E" w:rsidRPr="006E5D6E" w:rsidRDefault="0076177E" w:rsidP="0076177E">
      <w:pPr>
        <w:jc w:val="center"/>
        <w:rPr>
          <w:rFonts w:ascii="Chivo" w:hAnsi="Chivo" w:cs="Chivo"/>
          <w:b/>
          <w:sz w:val="20"/>
          <w:szCs w:val="20"/>
          <w:lang w:val="es-ES"/>
        </w:rPr>
      </w:pPr>
    </w:p>
    <w:p w14:paraId="1ABCF8DE" w14:textId="77777777" w:rsidR="0076177E" w:rsidRDefault="0076177E" w:rsidP="0076177E">
      <w:pPr>
        <w:jc w:val="center"/>
        <w:rPr>
          <w:rFonts w:ascii="Chivo" w:hAnsi="Chivo" w:cs="Chivo"/>
          <w:b/>
          <w:sz w:val="20"/>
          <w:szCs w:val="20"/>
          <w:lang w:val="es-ES"/>
        </w:rPr>
      </w:pPr>
    </w:p>
    <w:p w14:paraId="5EA40EA0" w14:textId="77777777" w:rsidR="0076177E" w:rsidRDefault="0076177E" w:rsidP="0076177E">
      <w:pPr>
        <w:jc w:val="center"/>
        <w:rPr>
          <w:rFonts w:ascii="Chivo" w:hAnsi="Chivo" w:cs="Chivo"/>
          <w:b/>
          <w:sz w:val="20"/>
          <w:szCs w:val="20"/>
          <w:lang w:val="es-ES"/>
        </w:rPr>
      </w:pPr>
    </w:p>
    <w:p w14:paraId="56D1EFE2" w14:textId="77777777" w:rsidR="0076177E" w:rsidRDefault="0076177E" w:rsidP="0076177E">
      <w:pPr>
        <w:jc w:val="center"/>
        <w:rPr>
          <w:rFonts w:ascii="Chivo" w:hAnsi="Chivo" w:cs="Chivo"/>
          <w:b/>
          <w:sz w:val="20"/>
          <w:szCs w:val="20"/>
          <w:lang w:val="es-ES"/>
        </w:rPr>
      </w:pPr>
    </w:p>
    <w:p w14:paraId="4EEC902F" w14:textId="77777777" w:rsidR="0076177E" w:rsidRPr="006E5D6E" w:rsidRDefault="0076177E" w:rsidP="0076177E">
      <w:pPr>
        <w:jc w:val="center"/>
        <w:rPr>
          <w:rFonts w:ascii="Chivo" w:hAnsi="Chivo" w:cs="Chivo"/>
          <w:b/>
          <w:sz w:val="20"/>
          <w:szCs w:val="20"/>
          <w:lang w:val="es-ES"/>
        </w:rPr>
      </w:pPr>
    </w:p>
    <w:p w14:paraId="6464482B" w14:textId="77777777" w:rsidR="0076177E" w:rsidRPr="006E5D6E" w:rsidRDefault="0076177E" w:rsidP="0076177E">
      <w:pPr>
        <w:jc w:val="center"/>
        <w:rPr>
          <w:rFonts w:ascii="Chivo" w:hAnsi="Chivo" w:cs="Chivo"/>
          <w:b/>
          <w:sz w:val="20"/>
          <w:szCs w:val="20"/>
          <w:lang w:val="es-ES"/>
        </w:rPr>
      </w:pPr>
    </w:p>
    <w:p w14:paraId="0D61FBBC" w14:textId="709F9AF0" w:rsidR="00C766D8" w:rsidRDefault="0076177E" w:rsidP="00C766D8">
      <w:r w:rsidRPr="006E5D6E">
        <w:rPr>
          <w:rFonts w:ascii="Chivo" w:hAnsi="Chivo" w:cs="Chivo"/>
          <w:b/>
          <w:sz w:val="20"/>
          <w:szCs w:val="20"/>
          <w:lang w:val="es-ES"/>
        </w:rPr>
        <w:t>ILMO. SR. PRESIDENTE DE LA DIPUTACIÓN PROVINCIAL DE GRANADA</w:t>
      </w:r>
    </w:p>
    <w:p w14:paraId="42D4F8A1" w14:textId="112B9D50" w:rsidR="00C766D8" w:rsidRPr="00C766D8" w:rsidRDefault="00C766D8" w:rsidP="00C766D8"/>
    <w:sectPr w:rsidR="00C766D8" w:rsidRPr="00C766D8" w:rsidSect="001A750A">
      <w:headerReference w:type="default" r:id="rId7"/>
      <w:footerReference w:type="default" r:id="rId8"/>
      <w:pgSz w:w="11900" w:h="16840" w:code="9"/>
      <w:pgMar w:top="1741" w:right="1418" w:bottom="1418" w:left="1418" w:header="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A315E" w14:textId="77777777" w:rsidR="00C766D8" w:rsidRDefault="00C766D8" w:rsidP="00F26B6B">
      <w:r>
        <w:separator/>
      </w:r>
    </w:p>
  </w:endnote>
  <w:endnote w:type="continuationSeparator" w:id="0">
    <w:p w14:paraId="3F44575C" w14:textId="77777777" w:rsidR="00C766D8" w:rsidRDefault="00C766D8" w:rsidP="00F26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ivo">
    <w:altName w:val="Chivo"/>
    <w:panose1 w:val="00000000000000000000"/>
    <w:charset w:val="00"/>
    <w:family w:val="auto"/>
    <w:pitch w:val="variable"/>
    <w:sig w:usb0="A00000FF" w:usb1="4000204B" w:usb2="00000008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6E47C" w14:textId="0255A491" w:rsidR="00F26B6B" w:rsidRPr="00A004AA" w:rsidRDefault="00F26B6B" w:rsidP="001A750A">
    <w:pPr>
      <w:pStyle w:val="Piedepgina"/>
      <w:tabs>
        <w:tab w:val="clear" w:pos="8838"/>
      </w:tabs>
      <w:ind w:left="-426" w:right="-575"/>
      <w:jc w:val="both"/>
      <w:rPr>
        <w:rFonts w:ascii="Chivo" w:hAnsi="Chivo" w:cs="Chivo"/>
        <w:color w:val="173A4E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96639" w14:textId="77777777" w:rsidR="00C766D8" w:rsidRDefault="00C766D8" w:rsidP="00F26B6B">
      <w:r>
        <w:separator/>
      </w:r>
    </w:p>
  </w:footnote>
  <w:footnote w:type="continuationSeparator" w:id="0">
    <w:p w14:paraId="62A023CB" w14:textId="77777777" w:rsidR="00C766D8" w:rsidRDefault="00C766D8" w:rsidP="00F26B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35BCD" w14:textId="589943D5" w:rsidR="00A004AA" w:rsidRPr="0075152A" w:rsidRDefault="00C766D8" w:rsidP="00D43F51">
    <w:pPr>
      <w:pStyle w:val="Encabezado"/>
      <w:tabs>
        <w:tab w:val="clear" w:pos="4419"/>
        <w:tab w:val="clear" w:pos="8838"/>
      </w:tabs>
      <w:rPr>
        <w:rFonts w:ascii="Chivo" w:hAnsi="Chivo" w:cs="Chivo"/>
        <w:noProof/>
        <w:lang w:val="es-ES_tradnl" w:eastAsia="es-ES_tradnl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4D64EAA4" wp14:editId="7C836A7D">
          <wp:simplePos x="0" y="0"/>
          <wp:positionH relativeFrom="column">
            <wp:posOffset>-892810</wp:posOffset>
          </wp:positionH>
          <wp:positionV relativeFrom="paragraph">
            <wp:posOffset>0</wp:posOffset>
          </wp:positionV>
          <wp:extent cx="7502525" cy="911225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02525" cy="911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914281C" w14:textId="77777777" w:rsidR="00C766D8" w:rsidRDefault="00C766D8" w:rsidP="00C766D8">
    <w:pPr>
      <w:pStyle w:val="Encabezado"/>
      <w:tabs>
        <w:tab w:val="clear" w:pos="4419"/>
        <w:tab w:val="clear" w:pos="8838"/>
      </w:tabs>
      <w:ind w:right="-575"/>
      <w:rPr>
        <w:rFonts w:ascii="Chivo" w:hAnsi="Chivo" w:cs="Chivo"/>
        <w:noProof/>
        <w:lang w:val="es-ES_tradnl" w:eastAsia="es-ES_tradnl"/>
      </w:rPr>
    </w:pPr>
  </w:p>
  <w:p w14:paraId="6CF759FA" w14:textId="492EF259" w:rsidR="00F26B6B" w:rsidRPr="0020528C" w:rsidRDefault="004F78ED" w:rsidP="00C766D8">
    <w:pPr>
      <w:pStyle w:val="Encabezado"/>
      <w:tabs>
        <w:tab w:val="clear" w:pos="4419"/>
        <w:tab w:val="clear" w:pos="8838"/>
      </w:tabs>
      <w:ind w:left="6372" w:right="-575" w:firstLine="708"/>
      <w:rPr>
        <w:rFonts w:ascii="Chivo" w:hAnsi="Chivo" w:cs="Chivo"/>
        <w:color w:val="173A4E"/>
        <w:sz w:val="18"/>
        <w:szCs w:val="18"/>
      </w:rPr>
    </w:pPr>
    <w:r>
      <w:rPr>
        <w:rFonts w:ascii="Chivo" w:hAnsi="Chivo" w:cs="Chivo"/>
        <w:noProof/>
        <w:color w:val="173A4E"/>
        <w:sz w:val="18"/>
        <w:szCs w:val="18"/>
        <w:lang w:val="es-ES_tradnl" w:eastAsia="es-ES_tradnl"/>
      </w:rPr>
      <w:t xml:space="preserve">Sostenibilidad Ambiental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5B46E38"/>
    <w:lvl w:ilvl="0">
      <w:start w:val="1"/>
      <w:numFmt w:val="decimal"/>
      <w:pStyle w:val="Listaconvietas"/>
      <w:lvlText w:val="%1."/>
      <w:lvlJc w:val="left"/>
      <w:pPr>
        <w:ind w:left="502" w:hanging="360"/>
      </w:pPr>
      <w:rPr>
        <w:rFonts w:hint="default"/>
      </w:rPr>
    </w:lvl>
  </w:abstractNum>
  <w:abstractNum w:abstractNumId="1" w15:restartNumberingAfterBreak="0">
    <w:nsid w:val="0E8A7262"/>
    <w:multiLevelType w:val="hybridMultilevel"/>
    <w:tmpl w:val="7480B2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6F75EC"/>
    <w:multiLevelType w:val="hybridMultilevel"/>
    <w:tmpl w:val="9FDC35A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BC1243"/>
    <w:multiLevelType w:val="hybridMultilevel"/>
    <w:tmpl w:val="93FC906A"/>
    <w:lvl w:ilvl="0" w:tplc="4C54945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56B2CFC"/>
    <w:multiLevelType w:val="hybridMultilevel"/>
    <w:tmpl w:val="DE785E0C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revisionView w:comments="0"/>
  <w:defaultTabStop w:val="708"/>
  <w:hyphenationZone w:val="425"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6D8"/>
    <w:rsid w:val="00000B56"/>
    <w:rsid w:val="00015910"/>
    <w:rsid w:val="00045DC1"/>
    <w:rsid w:val="0005606D"/>
    <w:rsid w:val="0006781B"/>
    <w:rsid w:val="0012534E"/>
    <w:rsid w:val="00133DEF"/>
    <w:rsid w:val="00135660"/>
    <w:rsid w:val="001818B2"/>
    <w:rsid w:val="0019690C"/>
    <w:rsid w:val="001A750A"/>
    <w:rsid w:val="001F235F"/>
    <w:rsid w:val="0020528C"/>
    <w:rsid w:val="0022430D"/>
    <w:rsid w:val="00367E6A"/>
    <w:rsid w:val="003B5639"/>
    <w:rsid w:val="004470D3"/>
    <w:rsid w:val="004D1D0C"/>
    <w:rsid w:val="004F78ED"/>
    <w:rsid w:val="00517FED"/>
    <w:rsid w:val="00535549"/>
    <w:rsid w:val="005464C0"/>
    <w:rsid w:val="00566B67"/>
    <w:rsid w:val="00573264"/>
    <w:rsid w:val="005C7859"/>
    <w:rsid w:val="005D7149"/>
    <w:rsid w:val="00605332"/>
    <w:rsid w:val="00644027"/>
    <w:rsid w:val="006C7935"/>
    <w:rsid w:val="007120A4"/>
    <w:rsid w:val="00737A6E"/>
    <w:rsid w:val="0075152A"/>
    <w:rsid w:val="0076177E"/>
    <w:rsid w:val="007E2B23"/>
    <w:rsid w:val="008232D1"/>
    <w:rsid w:val="00890775"/>
    <w:rsid w:val="00922E00"/>
    <w:rsid w:val="00A004AA"/>
    <w:rsid w:val="00AB5B5E"/>
    <w:rsid w:val="00B40B21"/>
    <w:rsid w:val="00C766D8"/>
    <w:rsid w:val="00C911C6"/>
    <w:rsid w:val="00CA1843"/>
    <w:rsid w:val="00CD3030"/>
    <w:rsid w:val="00CE2E3E"/>
    <w:rsid w:val="00CF2CA4"/>
    <w:rsid w:val="00CF51F5"/>
    <w:rsid w:val="00D43F51"/>
    <w:rsid w:val="00E54842"/>
    <w:rsid w:val="00EB2552"/>
    <w:rsid w:val="00EB43A9"/>
    <w:rsid w:val="00EB7B20"/>
    <w:rsid w:val="00F26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3A16DDB"/>
  <w15:chartTrackingRefBased/>
  <w15:docId w15:val="{5BAB1B59-87CF-47D2-A585-5DB7699D8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66D8"/>
    <w:pPr>
      <w:spacing w:after="200" w:line="276" w:lineRule="auto"/>
    </w:pPr>
    <w:rPr>
      <w:rFonts w:ascii="Arial" w:eastAsia="MS Mincho" w:hAnsi="Arial"/>
      <w:sz w:val="21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26B6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26B6B"/>
  </w:style>
  <w:style w:type="paragraph" w:styleId="Piedepgina">
    <w:name w:val="footer"/>
    <w:basedOn w:val="Normal"/>
    <w:link w:val="PiedepginaCar"/>
    <w:uiPriority w:val="99"/>
    <w:unhideWhenUsed/>
    <w:rsid w:val="00F26B6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26B6B"/>
  </w:style>
  <w:style w:type="paragraph" w:customStyle="1" w:styleId="Standard">
    <w:name w:val="Standard"/>
    <w:rsid w:val="00573264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7326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573264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766D8"/>
    <w:pPr>
      <w:ind w:left="720"/>
      <w:contextualSpacing/>
    </w:pPr>
  </w:style>
  <w:style w:type="paragraph" w:styleId="Listaconvietas">
    <w:name w:val="List Bullet"/>
    <w:basedOn w:val="Normal"/>
    <w:uiPriority w:val="99"/>
    <w:unhideWhenUsed/>
    <w:rsid w:val="00C766D8"/>
    <w:pPr>
      <w:numPr>
        <w:numId w:val="4"/>
      </w:numPr>
      <w:ind w:left="0" w:firstLine="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0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7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5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uarios\MA_MAY\Desktop\Folio%20Contratacion-Agua-PAyM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Folio Contratacion-Agua-PAyMA</Template>
  <TotalTime>0</TotalTime>
  <Pages>2</Pages>
  <Words>351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AZNARTE PADIAL, Mª ISABEL</dc:creator>
  <cp:keywords/>
  <dc:description/>
  <cp:lastModifiedBy>AZNARTE PADIAL, Mª ISABEL</cp:lastModifiedBy>
  <cp:revision>2</cp:revision>
  <cp:lastPrinted>2025-12-02T08:22:00Z</cp:lastPrinted>
  <dcterms:created xsi:type="dcterms:W3CDTF">2026-07-17T09:28:00Z</dcterms:created>
  <dcterms:modified xsi:type="dcterms:W3CDTF">2026-07-17T09:28:00Z</dcterms:modified>
</cp:coreProperties>
</file>