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A85E" w14:textId="77777777" w:rsidR="001A48A5" w:rsidRPr="006E5D6E" w:rsidRDefault="001A48A5" w:rsidP="001A48A5">
      <w:pPr>
        <w:spacing w:after="36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 xml:space="preserve">ANEXO </w:t>
      </w:r>
      <w:r>
        <w:rPr>
          <w:rFonts w:ascii="Chivo" w:hAnsi="Chivo" w:cs="Chivo"/>
          <w:b/>
          <w:sz w:val="20"/>
          <w:szCs w:val="20"/>
          <w:u w:val="single"/>
          <w:lang w:val="es-ES"/>
        </w:rPr>
        <w:t>4</w:t>
      </w:r>
    </w:p>
    <w:p w14:paraId="0BB81211" w14:textId="77777777" w:rsidR="001A48A5" w:rsidRPr="006E5D6E" w:rsidRDefault="001A48A5" w:rsidP="001A48A5">
      <w:pPr>
        <w:spacing w:after="560"/>
        <w:jc w:val="center"/>
        <w:rPr>
          <w:rFonts w:ascii="Chivo" w:hAnsi="Chivo" w:cs="Chivo"/>
          <w:b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JUSTIFICACIÓN DE COLOCACIÓN DEL CARTEL INFORMATIVO</w:t>
      </w:r>
    </w:p>
    <w:p w14:paraId="2F99C994" w14:textId="77777777" w:rsidR="001A48A5" w:rsidRPr="006E5D6E" w:rsidRDefault="001A48A5" w:rsidP="001A48A5">
      <w:pPr>
        <w:spacing w:after="360"/>
        <w:jc w:val="both"/>
        <w:rPr>
          <w:rFonts w:ascii="Chivo" w:hAnsi="Chivo" w:cs="Chivo"/>
          <w:b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CONVOCATORIA DE SUBVENCIONES EN RÉGIMEN DE CONCURRENCIA COMPETITIVA A GANADEROS/AS, ASOCIACIONES Y COOPERATIVAS DE GRANADA, PARA LA MEJORA GENÉTICA DEL GANADO OVINO DE RAZA SEGUREÑA, MEDIANTE INSEMINACIÓN ARTIFICIAL, EJERCICIO 2026</w:t>
      </w:r>
    </w:p>
    <w:p w14:paraId="39D6FD78" w14:textId="77777777" w:rsidR="001A48A5" w:rsidRPr="006E5D6E" w:rsidRDefault="001A48A5" w:rsidP="001A48A5">
      <w:pPr>
        <w:spacing w:after="360"/>
        <w:jc w:val="both"/>
        <w:rPr>
          <w:rFonts w:ascii="Chivo" w:hAnsi="Chivo" w:cs="Chivo"/>
          <w:b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D./D.ª ______________________________________ en representación propia o de la Asociación/Cooperativa ______________________________________:</w:t>
      </w:r>
    </w:p>
    <w:p w14:paraId="07C6C21C" w14:textId="77777777" w:rsidR="001A48A5" w:rsidRPr="006E5D6E" w:rsidRDefault="001A48A5" w:rsidP="001A48A5">
      <w:pPr>
        <w:spacing w:before="40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DECLARA BAJO SU RESPONSABILIDAD:</w:t>
      </w:r>
    </w:p>
    <w:p w14:paraId="6F1153A8" w14:textId="77777777" w:rsidR="001A48A5" w:rsidRPr="006E5D6E" w:rsidRDefault="001A48A5" w:rsidP="001A48A5">
      <w:pPr>
        <w:pStyle w:val="Listaconvietas"/>
        <w:numPr>
          <w:ilvl w:val="0"/>
          <w:numId w:val="6"/>
        </w:numPr>
        <w:spacing w:after="10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Que el cartel informativo previsto en el artículo 11 de la convocatoria ha sido colocado durante el periodo exigido y cumple con los requisitos formales contemplados en dicho artículo.</w:t>
      </w:r>
    </w:p>
    <w:p w14:paraId="06C349AC" w14:textId="77777777" w:rsidR="001A48A5" w:rsidRPr="006E5D6E" w:rsidRDefault="001A48A5" w:rsidP="001A48A5">
      <w:pPr>
        <w:pStyle w:val="Listaconvietas"/>
        <w:numPr>
          <w:ilvl w:val="0"/>
          <w:numId w:val="6"/>
        </w:numPr>
        <w:spacing w:after="10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Que la fotografía del cartel informativo que se inserta más abajo es una reproducción real y no manipulada por programas de edición fotográfica del cartel colocado.</w:t>
      </w:r>
    </w:p>
    <w:p w14:paraId="0CEE05DB" w14:textId="77777777" w:rsidR="001A48A5" w:rsidRPr="006E5D6E" w:rsidRDefault="001A48A5" w:rsidP="001A48A5">
      <w:pPr>
        <w:pStyle w:val="Listaconvietas"/>
        <w:numPr>
          <w:ilvl w:val="0"/>
          <w:numId w:val="6"/>
        </w:numPr>
        <w:spacing w:after="10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Que el cartel ha permanecido colocado durante el plazo exigido por la convocatoria y ha sido visible en la sede de la entidad o en la explotación subvencionada.</w:t>
      </w:r>
    </w:p>
    <w:p w14:paraId="22636925" w14:textId="77777777" w:rsidR="001A48A5" w:rsidRPr="006E5D6E" w:rsidRDefault="001A48A5" w:rsidP="001A48A5">
      <w:pPr>
        <w:spacing w:before="36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FOTOGRAFÍA DEL CARTEL INFORMATIVO: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1A48A5" w:rsidRPr="006E5D6E" w14:paraId="6232390F" w14:textId="77777777" w:rsidTr="008A3B8C">
        <w:trPr>
          <w:jc w:val="center"/>
        </w:trPr>
        <w:tc>
          <w:tcPr>
            <w:tcW w:w="9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67F6" w14:textId="77777777" w:rsidR="001A48A5" w:rsidRPr="006E5D6E" w:rsidRDefault="001A48A5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br/>
            </w:r>
          </w:p>
        </w:tc>
      </w:tr>
    </w:tbl>
    <w:p w14:paraId="3BC3D57B" w14:textId="77777777" w:rsidR="001A48A5" w:rsidRPr="006E5D6E" w:rsidRDefault="001A48A5" w:rsidP="001A48A5">
      <w:pPr>
        <w:spacing w:before="320" w:after="12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En ______________________, a la fecha de la firma electrónica.</w:t>
      </w:r>
    </w:p>
    <w:p w14:paraId="62E1B223" w14:textId="77777777" w:rsidR="001A48A5" w:rsidRPr="006E5D6E" w:rsidRDefault="001A48A5" w:rsidP="001A48A5">
      <w:pPr>
        <w:spacing w:after="80"/>
        <w:rPr>
          <w:rFonts w:ascii="Chivo" w:hAnsi="Chivo" w:cs="Chivo"/>
          <w:sz w:val="20"/>
          <w:szCs w:val="20"/>
          <w:lang w:val="es-ES"/>
        </w:rPr>
      </w:pP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VºBº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                                                                                                                      </w:t>
      </w:r>
    </w:p>
    <w:p w14:paraId="077BDC7C" w14:textId="77777777" w:rsidR="001A48A5" w:rsidRPr="006E5D6E" w:rsidRDefault="001A48A5" w:rsidP="001A48A5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Presidente de la                                                                                           Secretario de la Entidad </w:t>
      </w:r>
    </w:p>
    <w:p w14:paraId="35C62683" w14:textId="77777777" w:rsidR="001A48A5" w:rsidRPr="006E5D6E" w:rsidRDefault="001A48A5" w:rsidP="001A48A5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Entidad </w:t>
      </w:r>
    </w:p>
    <w:p w14:paraId="0DC0428A" w14:textId="77777777" w:rsidR="001A48A5" w:rsidRPr="006E5D6E" w:rsidRDefault="001A48A5" w:rsidP="001A48A5">
      <w:pPr>
        <w:spacing w:after="0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Fdo.: ______________                                                                              Fdo.: ______________</w:t>
      </w:r>
    </w:p>
    <w:p w14:paraId="23C55E88" w14:textId="77777777" w:rsidR="001A48A5" w:rsidRDefault="001A48A5" w:rsidP="001A48A5">
      <w:pPr>
        <w:spacing w:after="0"/>
        <w:jc w:val="both"/>
        <w:rPr>
          <w:rFonts w:ascii="Chivo" w:hAnsi="Chivo" w:cs="Chivo"/>
          <w:b/>
          <w:sz w:val="20"/>
          <w:szCs w:val="20"/>
          <w:lang w:val="es-ES"/>
        </w:rPr>
      </w:pPr>
    </w:p>
    <w:p w14:paraId="65C85C4C" w14:textId="77777777" w:rsidR="001A48A5" w:rsidRDefault="001A48A5" w:rsidP="001A48A5">
      <w:pPr>
        <w:spacing w:after="0"/>
        <w:jc w:val="both"/>
        <w:rPr>
          <w:rFonts w:ascii="Chivo" w:hAnsi="Chivo" w:cs="Chivo"/>
          <w:b/>
          <w:sz w:val="20"/>
          <w:szCs w:val="20"/>
          <w:lang w:val="es-ES"/>
        </w:rPr>
      </w:pPr>
    </w:p>
    <w:p w14:paraId="42D4F8A1" w14:textId="49BA72B1" w:rsidR="00C766D8" w:rsidRPr="00C766D8" w:rsidRDefault="001A48A5" w:rsidP="001A48A5">
      <w:pPr>
        <w:spacing w:after="0"/>
        <w:jc w:val="both"/>
      </w:pPr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</w:t>
      </w:r>
      <w:r>
        <w:rPr>
          <w:rFonts w:ascii="Chivo" w:hAnsi="Chivo" w:cs="Chivo"/>
          <w:b/>
          <w:sz w:val="20"/>
          <w:szCs w:val="20"/>
          <w:lang w:val="es-ES"/>
        </w:rPr>
        <w:t>A</w:t>
      </w:r>
    </w:p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altName w:val="Chivo"/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26007"/>
    <w:multiLevelType w:val="hybridMultilevel"/>
    <w:tmpl w:val="7CA07B6A"/>
    <w:lvl w:ilvl="0" w:tplc="0C0A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comments="0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48A5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6177E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1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2</cp:revision>
  <cp:lastPrinted>2025-12-02T08:22:00Z</cp:lastPrinted>
  <dcterms:created xsi:type="dcterms:W3CDTF">2026-07-17T09:29:00Z</dcterms:created>
  <dcterms:modified xsi:type="dcterms:W3CDTF">2026-07-17T09:29:00Z</dcterms:modified>
</cp:coreProperties>
</file>