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934D" w14:textId="77777777" w:rsidR="00C20FF2" w:rsidRDefault="00C20FF2" w:rsidP="00C20FF2">
      <w:pPr>
        <w:spacing w:after="120"/>
        <w:jc w:val="center"/>
        <w:rPr>
          <w:rFonts w:ascii="Chivo" w:eastAsia="Arial" w:hAnsi="Chivo" w:cs="Chivo"/>
          <w:b/>
          <w:bCs/>
          <w:sz w:val="20"/>
          <w:szCs w:val="20"/>
          <w:lang w:val="es-ES"/>
        </w:rPr>
      </w:pPr>
      <w:r>
        <w:rPr>
          <w:rFonts w:ascii="Chivo" w:hAnsi="Chivo" w:cs="Chivo"/>
          <w:b/>
          <w:bCs/>
          <w:szCs w:val="20"/>
          <w:lang w:val="es-ES"/>
        </w:rPr>
        <w:t>ANEXO 2</w:t>
      </w:r>
    </w:p>
    <w:p w14:paraId="1673E065" w14:textId="77777777" w:rsidR="00C20FF2" w:rsidRDefault="00C20FF2" w:rsidP="00C20FF2">
      <w:pPr>
        <w:keepNext/>
        <w:spacing w:after="120"/>
        <w:jc w:val="center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BOLETO DE INSEMINACIÓN ARTIFICIAL</w:t>
      </w:r>
    </w:p>
    <w:p w14:paraId="76743A0F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D./D.ª ________________________________________, con D.N.I. ______________________ y titular de la explotación de ganado caprino, con número de explotación ganadera ______________________, ubicada en el término municipal de ________________________________.</w:t>
      </w:r>
    </w:p>
    <w:p w14:paraId="63E45A91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DECLARO:</w:t>
      </w:r>
    </w:p>
    <w:p w14:paraId="4A735619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 xml:space="preserve">Que el/la veterinario/a o </w:t>
      </w:r>
      <w:proofErr w:type="spellStart"/>
      <w:r>
        <w:rPr>
          <w:rFonts w:ascii="Chivo" w:hAnsi="Chivo" w:cs="Chivo"/>
          <w:szCs w:val="20"/>
          <w:lang w:val="es-ES"/>
        </w:rPr>
        <w:t>inseminador</w:t>
      </w:r>
      <w:proofErr w:type="spellEnd"/>
      <w:r>
        <w:rPr>
          <w:rFonts w:ascii="Chivo" w:hAnsi="Chivo" w:cs="Chivo"/>
          <w:szCs w:val="20"/>
          <w:lang w:val="es-ES"/>
        </w:rPr>
        <w:t>/a D./D.ª ________________________________________ ha llevado a cabo la inseminación artificial en mi explotación ganadera, realizando un total de ______________________ inseminaciones en cabras de raza Murciano-Granadina de mi explotación.</w:t>
      </w:r>
    </w:p>
    <w:p w14:paraId="45BAECBA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Que las dosis seminales proceden de: ________________________________________________________________________________</w:t>
      </w:r>
    </w:p>
    <w:p w14:paraId="2F1867C6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 xml:space="preserve">En ______________________, a ____ </w:t>
      </w:r>
      <w:proofErr w:type="spellStart"/>
      <w:r>
        <w:rPr>
          <w:rFonts w:ascii="Chivo" w:hAnsi="Chivo" w:cs="Chivo"/>
          <w:szCs w:val="20"/>
          <w:lang w:val="es-ES"/>
        </w:rPr>
        <w:t>de</w:t>
      </w:r>
      <w:proofErr w:type="spellEnd"/>
      <w:r>
        <w:rPr>
          <w:rFonts w:ascii="Chivo" w:hAnsi="Chivo" w:cs="Chivo"/>
          <w:szCs w:val="20"/>
          <w:lang w:val="es-ES"/>
        </w:rPr>
        <w:t xml:space="preserve"> ____________________ </w:t>
      </w:r>
      <w:proofErr w:type="spellStart"/>
      <w:r>
        <w:rPr>
          <w:rFonts w:ascii="Chivo" w:hAnsi="Chivo" w:cs="Chivo"/>
          <w:szCs w:val="20"/>
          <w:lang w:val="es-ES"/>
        </w:rPr>
        <w:t>de</w:t>
      </w:r>
      <w:proofErr w:type="spellEnd"/>
      <w:r>
        <w:rPr>
          <w:rFonts w:ascii="Chivo" w:hAnsi="Chivo" w:cs="Chivo"/>
          <w:szCs w:val="20"/>
          <w:lang w:val="es-ES"/>
        </w:rPr>
        <w:t xml:space="preserve"> 2026</w:t>
      </w:r>
    </w:p>
    <w:p w14:paraId="5651E65A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</w:p>
    <w:p w14:paraId="1EFEF938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</w:p>
    <w:p w14:paraId="36AB89C0" w14:textId="77777777" w:rsidR="00C20FF2" w:rsidRDefault="00C20FF2" w:rsidP="00C20FF2">
      <w:pPr>
        <w:spacing w:after="120"/>
        <w:jc w:val="both"/>
        <w:rPr>
          <w:rFonts w:ascii="Chivo" w:hAnsi="Chivo" w:cs="Chivo"/>
          <w:szCs w:val="20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47"/>
      </w:tblGrid>
      <w:tr w:rsidR="00C20FF2" w14:paraId="4F683363" w14:textId="77777777" w:rsidTr="00C20FF2">
        <w:trPr>
          <w:cantSplit/>
        </w:trPr>
        <w:tc>
          <w:tcPr>
            <w:tcW w:w="4819" w:type="dxa"/>
            <w:hideMark/>
          </w:tcPr>
          <w:p w14:paraId="6DD04B43" w14:textId="77777777" w:rsidR="00C20FF2" w:rsidRDefault="00C20FF2">
            <w:pPr>
              <w:spacing w:after="120"/>
              <w:jc w:val="both"/>
              <w:rPr>
                <w:rFonts w:ascii="Chivo" w:hAnsi="Chivo" w:cs="Chivo"/>
                <w:szCs w:val="20"/>
                <w:lang w:val="es-ES"/>
              </w:rPr>
            </w:pPr>
            <w:r>
              <w:rPr>
                <w:rFonts w:ascii="Chivo" w:hAnsi="Chivo" w:cs="Chivo"/>
                <w:szCs w:val="20"/>
                <w:lang w:val="es-ES"/>
              </w:rPr>
              <w:t>Fdo. El/la titular de la explotación</w:t>
            </w:r>
          </w:p>
        </w:tc>
        <w:tc>
          <w:tcPr>
            <w:tcW w:w="4819" w:type="dxa"/>
            <w:hideMark/>
          </w:tcPr>
          <w:p w14:paraId="6AE4323D" w14:textId="77777777" w:rsidR="00C20FF2" w:rsidRDefault="00C20FF2">
            <w:pPr>
              <w:spacing w:after="120"/>
              <w:jc w:val="both"/>
              <w:rPr>
                <w:rFonts w:ascii="Chivo" w:hAnsi="Chivo" w:cs="Chivo"/>
                <w:szCs w:val="20"/>
                <w:lang w:val="es-ES"/>
              </w:rPr>
            </w:pPr>
            <w:r>
              <w:rPr>
                <w:rFonts w:ascii="Chivo" w:hAnsi="Chivo" w:cs="Chivo"/>
                <w:szCs w:val="20"/>
                <w:lang w:val="es-ES"/>
              </w:rPr>
              <w:t xml:space="preserve">Fdo. El/la veterinario/a - </w:t>
            </w:r>
            <w:proofErr w:type="spellStart"/>
            <w:r>
              <w:rPr>
                <w:rFonts w:ascii="Chivo" w:hAnsi="Chivo" w:cs="Chivo"/>
                <w:szCs w:val="20"/>
                <w:lang w:val="es-ES"/>
              </w:rPr>
              <w:t>inseminador</w:t>
            </w:r>
            <w:proofErr w:type="spellEnd"/>
            <w:r>
              <w:rPr>
                <w:rFonts w:ascii="Chivo" w:hAnsi="Chivo" w:cs="Chivo"/>
                <w:szCs w:val="20"/>
                <w:lang w:val="es-ES"/>
              </w:rPr>
              <w:t>/a</w:t>
            </w:r>
          </w:p>
        </w:tc>
      </w:tr>
    </w:tbl>
    <w:p w14:paraId="262832E3" w14:textId="77777777" w:rsidR="00EB7B20" w:rsidRPr="006E5D6E" w:rsidRDefault="00EB7B20" w:rsidP="00EB7B20">
      <w:pPr>
        <w:spacing w:before="1400" w:after="120"/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11492E24" w14:textId="38158669" w:rsidR="00C766D8" w:rsidRDefault="00C766D8" w:rsidP="00C766D8"/>
    <w:p w14:paraId="2CD24D20" w14:textId="77777777" w:rsidR="00EB7B20" w:rsidRDefault="00EB7B20" w:rsidP="00C766D8"/>
    <w:p w14:paraId="0D61FBBC" w14:textId="030305DC" w:rsidR="00C766D8" w:rsidRDefault="00C766D8" w:rsidP="00C766D8"/>
    <w:p w14:paraId="260482FE" w14:textId="16221B5A" w:rsidR="00C766D8" w:rsidRDefault="00C766D8" w:rsidP="00C766D8"/>
    <w:p w14:paraId="35800458" w14:textId="0B3363BC" w:rsidR="00C766D8" w:rsidRDefault="00C766D8" w:rsidP="00C766D8"/>
    <w:p w14:paraId="4D85ECE0" w14:textId="25DD3574" w:rsidR="00C766D8" w:rsidRDefault="00C766D8" w:rsidP="00C766D8"/>
    <w:p w14:paraId="32586215" w14:textId="77777777" w:rsidR="00C766D8" w:rsidRDefault="00C766D8" w:rsidP="00C766D8"/>
    <w:p w14:paraId="42D4F8A1" w14:textId="7F531459" w:rsidR="00C766D8" w:rsidRPr="00C766D8" w:rsidRDefault="00C766D8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GRANADA.</w:t>
      </w:r>
    </w:p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E2B23"/>
    <w:rsid w:val="008232D1"/>
    <w:rsid w:val="00890775"/>
    <w:rsid w:val="00922E00"/>
    <w:rsid w:val="00A004AA"/>
    <w:rsid w:val="00AB5B5E"/>
    <w:rsid w:val="00B40B21"/>
    <w:rsid w:val="00C20FF2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3</cp:revision>
  <cp:lastPrinted>2025-12-02T08:22:00Z</cp:lastPrinted>
  <dcterms:created xsi:type="dcterms:W3CDTF">2026-07-17T09:27:00Z</dcterms:created>
  <dcterms:modified xsi:type="dcterms:W3CDTF">2026-07-17T09:54:00Z</dcterms:modified>
</cp:coreProperties>
</file>