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1DDE9" w14:textId="77777777" w:rsidR="00F20B3B" w:rsidRDefault="00F20B3B" w:rsidP="00F20B3B">
      <w:pPr>
        <w:spacing w:after="120"/>
        <w:jc w:val="center"/>
        <w:rPr>
          <w:rFonts w:ascii="Chivo" w:eastAsia="Arial" w:hAnsi="Chivo" w:cs="Chivo"/>
          <w:sz w:val="20"/>
          <w:szCs w:val="20"/>
          <w:lang w:val="es-ES"/>
        </w:rPr>
      </w:pPr>
      <w:r>
        <w:rPr>
          <w:rFonts w:ascii="Chivo" w:hAnsi="Chivo" w:cs="Chivo"/>
          <w:b/>
          <w:szCs w:val="20"/>
          <w:lang w:val="es-ES"/>
        </w:rPr>
        <w:t>ANEXO 3</w:t>
      </w:r>
    </w:p>
    <w:p w14:paraId="712B2874" w14:textId="77777777" w:rsidR="00F20B3B" w:rsidRDefault="00F20B3B" w:rsidP="00F20B3B">
      <w:pPr>
        <w:keepNext/>
        <w:spacing w:after="120"/>
        <w:jc w:val="center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b/>
          <w:szCs w:val="20"/>
          <w:lang w:val="es-ES"/>
        </w:rPr>
        <w:t>MODELO DE CUENTA JUSTIFICATIVA</w:t>
      </w:r>
    </w:p>
    <w:p w14:paraId="1FBBF12A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D./D.ª ______________________________________, con NIF ______________________, residente en la C/ ______________________________________, localidad ______________________, C.P. ____________, teléfono ______________________, actuando en nombre propio o en representación de:</w:t>
      </w:r>
    </w:p>
    <w:p w14:paraId="081F9807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____________________________________________________________, con CIF ______________________ y domicilio en la localidad de ______________________________________,</w:t>
      </w:r>
    </w:p>
    <w:p w14:paraId="3F17E7C2" w14:textId="77777777" w:rsidR="00F20B3B" w:rsidRDefault="00F20B3B" w:rsidP="00F20B3B">
      <w:pPr>
        <w:spacing w:after="120"/>
        <w:jc w:val="both"/>
        <w:rPr>
          <w:rFonts w:ascii="Chivo" w:hAnsi="Chivo" w:cs="Chivo"/>
          <w:b/>
          <w:szCs w:val="20"/>
          <w:lang w:val="es-ES"/>
        </w:rPr>
      </w:pPr>
    </w:p>
    <w:p w14:paraId="1322E58E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b/>
          <w:szCs w:val="20"/>
          <w:lang w:val="es-ES"/>
        </w:rPr>
        <w:t>CERTIFICO:</w:t>
      </w:r>
    </w:p>
    <w:p w14:paraId="3CCD3787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 xml:space="preserve">Que el importe recibido en el marco de la “CONVOCATORIA EN RÉGIMEN DE CONCURRENCIA COMPETITIVA PARA LA CONCESIÓN DE SUBVENCIÓN A GANADEROS/AS, ASOCIACIONES Y COOPERATIVAS DE GRANADA PARA LA MEJORA GENÉTICA DEL GANADO CAPRINO DE RAZA PURA MURCIANO-GRANADINA, MEDIANTE INSEMINACIÓN ARTIFICIAL, EJERCICIO 2026”, que asciende a ____________________ €, de acuerdo con lo establecido en el Acuerdo de Junta de Gobierno </w:t>
      </w:r>
      <w:proofErr w:type="spellStart"/>
      <w:r>
        <w:rPr>
          <w:rFonts w:ascii="Chivo" w:hAnsi="Chivo" w:cs="Chivo"/>
          <w:szCs w:val="20"/>
          <w:lang w:val="es-ES"/>
        </w:rPr>
        <w:t>nº</w:t>
      </w:r>
      <w:proofErr w:type="spellEnd"/>
      <w:r>
        <w:rPr>
          <w:rFonts w:ascii="Chivo" w:hAnsi="Chivo" w:cs="Chivo"/>
          <w:szCs w:val="20"/>
          <w:lang w:val="es-ES"/>
        </w:rPr>
        <w:t xml:space="preserve">____ de fecha_____, ha sido destinado al cumplimiento de la finalidad de la misma, justificándose de acuerdo al siguiente detalle de ingresos y gastos: </w:t>
      </w:r>
    </w:p>
    <w:p w14:paraId="27D7FFB3" w14:textId="77777777" w:rsidR="00F20B3B" w:rsidRDefault="00F20B3B" w:rsidP="00F20B3B">
      <w:pPr>
        <w:spacing w:after="120"/>
        <w:jc w:val="both"/>
        <w:rPr>
          <w:rFonts w:ascii="Chivo" w:hAnsi="Chivo" w:cs="Chivo"/>
          <w:b/>
          <w:szCs w:val="20"/>
          <w:u w:val="single"/>
          <w:lang w:val="es-ES"/>
        </w:rPr>
      </w:pPr>
      <w:r>
        <w:rPr>
          <w:rFonts w:ascii="Chivo" w:hAnsi="Chivo" w:cs="Chivo"/>
          <w:b/>
          <w:szCs w:val="20"/>
          <w:u w:val="single"/>
          <w:lang w:val="es-ES"/>
        </w:rPr>
        <w:t>INGRESOS OBTENIDOS PARA FINANCIAR LA ACTUACIÓN:</w:t>
      </w: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7083"/>
        <w:gridCol w:w="3117"/>
      </w:tblGrid>
      <w:tr w:rsidR="00F20B3B" w14:paraId="50B06F37" w14:textId="77777777" w:rsidTr="00F20B3B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93EB6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szCs w:val="20"/>
                <w:lang w:val="es-ES"/>
              </w:rPr>
            </w:pPr>
            <w:r>
              <w:rPr>
                <w:rFonts w:ascii="Chivo" w:hAnsi="Chivo" w:cs="Chivo"/>
                <w:szCs w:val="20"/>
                <w:lang w:val="es-ES"/>
              </w:rPr>
              <w:t>Subvención concedida por la Diputación de Granada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786EF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</w:tr>
      <w:tr w:rsidR="00F20B3B" w14:paraId="1BBC13F5" w14:textId="77777777" w:rsidTr="00F20B3B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A77C81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szCs w:val="20"/>
                <w:lang w:val="es-ES"/>
              </w:rPr>
            </w:pPr>
            <w:r>
              <w:rPr>
                <w:rFonts w:ascii="Chivo" w:hAnsi="Chivo" w:cs="Chivo"/>
                <w:szCs w:val="20"/>
                <w:lang w:val="es-ES"/>
              </w:rPr>
              <w:t xml:space="preserve">Subvención concedida por otras Entidades Públicas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02D72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</w:tr>
      <w:tr w:rsidR="00F20B3B" w14:paraId="14CDBF57" w14:textId="77777777" w:rsidTr="00F20B3B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6518F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szCs w:val="20"/>
                <w:lang w:val="es-ES"/>
              </w:rPr>
            </w:pPr>
            <w:r>
              <w:rPr>
                <w:rFonts w:ascii="Chivo" w:hAnsi="Chivo" w:cs="Chivo"/>
                <w:szCs w:val="20"/>
                <w:lang w:val="es-ES"/>
              </w:rPr>
              <w:t>Financiación Aportada por la Entidad beneficiaria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38D3A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</w:tr>
      <w:tr w:rsidR="00F20B3B" w14:paraId="1B1BFAC9" w14:textId="77777777" w:rsidTr="00F20B3B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23B35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szCs w:val="20"/>
                <w:lang w:val="es-ES"/>
              </w:rPr>
            </w:pPr>
            <w:r>
              <w:rPr>
                <w:rFonts w:ascii="Chivo" w:hAnsi="Chivo" w:cs="Chivo"/>
                <w:szCs w:val="20"/>
                <w:lang w:val="es-ES"/>
              </w:rPr>
              <w:t>Otros ingresos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6287D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</w:p>
        </w:tc>
      </w:tr>
      <w:tr w:rsidR="00F20B3B" w14:paraId="0333B095" w14:textId="77777777" w:rsidTr="00F20B3B">
        <w:trPr>
          <w:jc w:val="center"/>
        </w:trPr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hideMark/>
          </w:tcPr>
          <w:p w14:paraId="1B70AD6A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>TOTAL DE INGRESOS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hideMark/>
          </w:tcPr>
          <w:p w14:paraId="4CB97E6B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</w:tr>
    </w:tbl>
    <w:p w14:paraId="7109F235" w14:textId="77777777" w:rsidR="00F20B3B" w:rsidRDefault="00F20B3B" w:rsidP="00F20B3B">
      <w:pPr>
        <w:spacing w:after="120"/>
        <w:jc w:val="both"/>
        <w:rPr>
          <w:rFonts w:ascii="Chivo" w:eastAsia="Arial" w:hAnsi="Chivo" w:cs="Chivo"/>
          <w:b/>
          <w:sz w:val="20"/>
          <w:szCs w:val="20"/>
          <w:lang w:val="es-ES"/>
        </w:rPr>
      </w:pPr>
    </w:p>
    <w:p w14:paraId="259DD04C" w14:textId="77777777" w:rsidR="00F20B3B" w:rsidRDefault="00F20B3B" w:rsidP="00F20B3B">
      <w:pPr>
        <w:spacing w:after="120"/>
        <w:jc w:val="both"/>
        <w:rPr>
          <w:rFonts w:ascii="Chivo" w:hAnsi="Chivo" w:cs="Chivo"/>
          <w:b/>
          <w:szCs w:val="20"/>
          <w:u w:val="single"/>
          <w:lang w:val="es-ES"/>
        </w:rPr>
      </w:pPr>
      <w:r>
        <w:rPr>
          <w:rFonts w:ascii="Chivo" w:hAnsi="Chivo" w:cs="Chivo"/>
          <w:b/>
          <w:szCs w:val="20"/>
          <w:u w:val="single"/>
          <w:lang w:val="es-ES"/>
        </w:rPr>
        <w:t>RELACIÓN DE GASTOS REALIZADOS:</w:t>
      </w:r>
    </w:p>
    <w:tbl>
      <w:tblPr>
        <w:tblW w:w="11040" w:type="dxa"/>
        <w:jc w:val="center"/>
        <w:tblLayout w:type="fixed"/>
        <w:tblLook w:val="04A0" w:firstRow="1" w:lastRow="0" w:firstColumn="1" w:lastColumn="0" w:noHBand="0" w:noVBand="1"/>
      </w:tblPr>
      <w:tblGrid>
        <w:gridCol w:w="2261"/>
        <w:gridCol w:w="993"/>
        <w:gridCol w:w="2410"/>
        <w:gridCol w:w="2238"/>
        <w:gridCol w:w="1705"/>
        <w:gridCol w:w="11"/>
        <w:gridCol w:w="1411"/>
        <w:gridCol w:w="11"/>
      </w:tblGrid>
      <w:tr w:rsidR="00F20B3B" w14:paraId="02F3D30A" w14:textId="77777777" w:rsidTr="00F20B3B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hideMark/>
          </w:tcPr>
          <w:p w14:paraId="324CB386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proofErr w:type="spellStart"/>
            <w:r>
              <w:rPr>
                <w:rFonts w:ascii="Chivo" w:hAnsi="Chivo" w:cs="Chivo"/>
                <w:b/>
                <w:szCs w:val="20"/>
                <w:lang w:val="es-ES"/>
              </w:rPr>
              <w:t>Nº</w:t>
            </w:r>
            <w:proofErr w:type="spellEnd"/>
            <w:r>
              <w:rPr>
                <w:rFonts w:ascii="Chivo" w:hAnsi="Chivo" w:cs="Chivo"/>
                <w:b/>
                <w:szCs w:val="20"/>
                <w:lang w:val="es-ES"/>
              </w:rPr>
              <w:t xml:space="preserve"> factura/Documento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hideMark/>
          </w:tcPr>
          <w:p w14:paraId="438FF332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>FECHA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hideMark/>
          </w:tcPr>
          <w:p w14:paraId="0471A500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>ACREEDOR/TERCERO CIF/NIF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hideMark/>
          </w:tcPr>
          <w:p w14:paraId="16D3B0B1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>DESCRIPCIÓN GASTO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hideMark/>
          </w:tcPr>
          <w:p w14:paraId="522E38E9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>FECHA PAGO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DEDED"/>
            <w:hideMark/>
          </w:tcPr>
          <w:p w14:paraId="524A2ED7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>IMPORTE €</w:t>
            </w:r>
          </w:p>
        </w:tc>
      </w:tr>
      <w:tr w:rsidR="00F20B3B" w14:paraId="65958128" w14:textId="77777777" w:rsidTr="00F20B3B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3CD72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D6BB4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9A856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7BE42E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ED72A2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373FC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</w:tr>
      <w:tr w:rsidR="00F20B3B" w14:paraId="6D2F58FF" w14:textId="77777777" w:rsidTr="00F20B3B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8C9FA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94B9F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6D765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D22638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0F4BC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9813A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</w:tr>
      <w:tr w:rsidR="00F20B3B" w14:paraId="2EA68A6F" w14:textId="77777777" w:rsidTr="00F20B3B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6210D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ED7A5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3D2AD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5E287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05147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AE16B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</w:tr>
      <w:tr w:rsidR="00F20B3B" w14:paraId="42C70511" w14:textId="77777777" w:rsidTr="00F20B3B">
        <w:trPr>
          <w:gridAfter w:val="1"/>
          <w:wAfter w:w="11" w:type="dxa"/>
          <w:jc w:val="center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197F84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DD7D3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8D9091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2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FFF7D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93F24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83507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</w:tr>
      <w:tr w:rsidR="00F20B3B" w14:paraId="621413A5" w14:textId="77777777" w:rsidTr="00F20B3B">
        <w:trPr>
          <w:jc w:val="center"/>
        </w:trPr>
        <w:tc>
          <w:tcPr>
            <w:tcW w:w="961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A2781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>COSTE TOTAL</w:t>
            </w:r>
          </w:p>
        </w:tc>
        <w:tc>
          <w:tcPr>
            <w:tcW w:w="1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A60E5" w14:textId="77777777" w:rsidR="00F20B3B" w:rsidRDefault="00F20B3B">
            <w:pPr>
              <w:spacing w:after="120"/>
              <w:jc w:val="both"/>
              <w:rPr>
                <w:rFonts w:ascii="Chivo" w:hAnsi="Chivo" w:cs="Chivo"/>
                <w:b/>
                <w:szCs w:val="20"/>
                <w:lang w:val="es-ES"/>
              </w:rPr>
            </w:pPr>
            <w:r>
              <w:rPr>
                <w:rFonts w:ascii="Chivo" w:hAnsi="Chivo" w:cs="Chivo"/>
                <w:b/>
                <w:szCs w:val="20"/>
                <w:lang w:val="es-ES"/>
              </w:rPr>
              <w:t xml:space="preserve"> </w:t>
            </w:r>
          </w:p>
        </w:tc>
      </w:tr>
    </w:tbl>
    <w:p w14:paraId="374294B5" w14:textId="77777777" w:rsidR="00F20B3B" w:rsidRDefault="00F20B3B" w:rsidP="00F20B3B">
      <w:pPr>
        <w:spacing w:after="120"/>
        <w:jc w:val="both"/>
        <w:rPr>
          <w:rFonts w:ascii="Chivo" w:eastAsia="Arial" w:hAnsi="Chivo" w:cs="Chivo"/>
          <w:b/>
          <w:sz w:val="20"/>
          <w:szCs w:val="20"/>
          <w:lang w:val="es-ES"/>
        </w:rPr>
      </w:pPr>
    </w:p>
    <w:p w14:paraId="104FAF96" w14:textId="77777777" w:rsidR="00F20B3B" w:rsidRDefault="00F20B3B" w:rsidP="00F20B3B">
      <w:pPr>
        <w:spacing w:after="120"/>
        <w:jc w:val="both"/>
        <w:rPr>
          <w:rFonts w:ascii="Chivo" w:hAnsi="Chivo" w:cs="Chivo"/>
          <w:bCs/>
          <w:szCs w:val="20"/>
          <w:lang w:val="es-ES"/>
        </w:rPr>
      </w:pPr>
    </w:p>
    <w:p w14:paraId="5C0FBA13" w14:textId="77777777" w:rsidR="00F20B3B" w:rsidRDefault="00F20B3B" w:rsidP="00F20B3B">
      <w:pPr>
        <w:spacing w:after="120"/>
        <w:jc w:val="both"/>
        <w:rPr>
          <w:rFonts w:ascii="Chivo" w:hAnsi="Chivo" w:cs="Chivo"/>
          <w:bCs/>
          <w:szCs w:val="20"/>
          <w:lang w:val="es-ES"/>
        </w:rPr>
      </w:pPr>
    </w:p>
    <w:p w14:paraId="626247A9" w14:textId="77777777" w:rsidR="00F20B3B" w:rsidRDefault="00F20B3B" w:rsidP="00F20B3B">
      <w:pPr>
        <w:spacing w:after="120"/>
        <w:jc w:val="both"/>
        <w:rPr>
          <w:rFonts w:ascii="Chivo" w:hAnsi="Chivo" w:cs="Chivo"/>
          <w:bCs/>
          <w:szCs w:val="20"/>
          <w:lang w:val="es-ES"/>
        </w:rPr>
      </w:pPr>
    </w:p>
    <w:p w14:paraId="6F6419A6" w14:textId="77777777" w:rsidR="00F20B3B" w:rsidRDefault="00F20B3B" w:rsidP="00F20B3B">
      <w:pPr>
        <w:spacing w:after="120"/>
        <w:jc w:val="both"/>
        <w:rPr>
          <w:rFonts w:ascii="Chivo" w:hAnsi="Chivo" w:cs="Chivo"/>
          <w:bCs/>
          <w:szCs w:val="20"/>
          <w:lang w:val="es-ES"/>
        </w:rPr>
      </w:pPr>
      <w:r>
        <w:rPr>
          <w:rFonts w:ascii="Chivo" w:hAnsi="Chivo" w:cs="Chivo"/>
          <w:bCs/>
          <w:szCs w:val="20"/>
          <w:lang w:val="es-ES"/>
        </w:rPr>
        <w:t>En su caso, importe de los remanentes no aplicados: ______________________</w:t>
      </w:r>
    </w:p>
    <w:p w14:paraId="6E38EDC9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Y para que así conste ante la Diputación Provincial de Granada, a efectos de la justificación de la ejecución y del gasto realizado en relación con la subvención concedida, expido la presente certificación.</w:t>
      </w:r>
    </w:p>
    <w:p w14:paraId="19073B39" w14:textId="77777777" w:rsidR="00F20B3B" w:rsidRDefault="00F20B3B" w:rsidP="00F20B3B">
      <w:pPr>
        <w:spacing w:after="120"/>
        <w:jc w:val="center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En ______________________, a la fecha de la firma electrónica.</w:t>
      </w:r>
    </w:p>
    <w:p w14:paraId="4577AF48" w14:textId="77777777" w:rsidR="00F20B3B" w:rsidRDefault="00F20B3B" w:rsidP="00F20B3B">
      <w:pPr>
        <w:spacing w:after="120"/>
        <w:jc w:val="both"/>
        <w:rPr>
          <w:rFonts w:ascii="Chivo" w:hAnsi="Chivo" w:cs="Chivo"/>
          <w:b/>
          <w:szCs w:val="20"/>
          <w:lang w:val="es-ES"/>
        </w:rPr>
      </w:pPr>
    </w:p>
    <w:p w14:paraId="1B8C3221" w14:textId="77777777" w:rsidR="00F20B3B" w:rsidRDefault="00F20B3B" w:rsidP="00F20B3B">
      <w:pPr>
        <w:spacing w:after="120"/>
        <w:jc w:val="both"/>
        <w:rPr>
          <w:rFonts w:ascii="Chivo" w:hAnsi="Chivo" w:cs="Chivo"/>
          <w:b/>
          <w:szCs w:val="20"/>
          <w:lang w:val="es-ES"/>
        </w:rPr>
      </w:pPr>
    </w:p>
    <w:p w14:paraId="6C6BCEB6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  <w:proofErr w:type="spellStart"/>
      <w:r>
        <w:rPr>
          <w:rFonts w:ascii="Chivo" w:hAnsi="Chivo" w:cs="Chivo"/>
          <w:szCs w:val="20"/>
          <w:lang w:val="es-ES"/>
        </w:rPr>
        <w:t>VºBº</w:t>
      </w:r>
      <w:proofErr w:type="spellEnd"/>
      <w:r>
        <w:rPr>
          <w:rFonts w:ascii="Chivo" w:hAnsi="Chivo" w:cs="Chivo"/>
          <w:szCs w:val="20"/>
          <w:lang w:val="es-ES"/>
        </w:rPr>
        <w:t xml:space="preserve">                                                                                                                      </w:t>
      </w:r>
    </w:p>
    <w:p w14:paraId="7EE61B31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 xml:space="preserve">Presidente de la                                                                                                       Secretario de la Entidad </w:t>
      </w:r>
    </w:p>
    <w:p w14:paraId="5CAE2966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 xml:space="preserve">Entidad </w:t>
      </w:r>
    </w:p>
    <w:p w14:paraId="20771EF9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  <w:r>
        <w:rPr>
          <w:rFonts w:ascii="Chivo" w:hAnsi="Chivo" w:cs="Chivo"/>
          <w:szCs w:val="20"/>
          <w:lang w:val="es-ES"/>
        </w:rPr>
        <w:t>Fdo.: ______________                                                                            Fdo.: ______________</w:t>
      </w:r>
    </w:p>
    <w:p w14:paraId="14EC0609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</w:p>
    <w:p w14:paraId="3DB03700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</w:p>
    <w:p w14:paraId="2C3AC987" w14:textId="77777777" w:rsidR="00F20B3B" w:rsidRDefault="00F20B3B" w:rsidP="00F20B3B">
      <w:pPr>
        <w:spacing w:after="120"/>
        <w:jc w:val="both"/>
        <w:rPr>
          <w:rFonts w:ascii="Chivo" w:hAnsi="Chivo" w:cs="Chivo"/>
          <w:szCs w:val="20"/>
          <w:lang w:val="es-ES"/>
        </w:rPr>
      </w:pPr>
    </w:p>
    <w:p w14:paraId="1234538A" w14:textId="77777777" w:rsidR="00F20B3B" w:rsidRDefault="00F20B3B" w:rsidP="00F20B3B">
      <w:pPr>
        <w:rPr>
          <w:rFonts w:ascii="Chivo" w:hAnsi="Chivo" w:cs="Chivo"/>
          <w:szCs w:val="20"/>
          <w:lang w:val="es-ES"/>
        </w:rPr>
      </w:pPr>
    </w:p>
    <w:p w14:paraId="25B3A7E9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783D5F85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65867543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724D8698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23316DB5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3A4A6F3A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499DFEE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2E30A1D3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1ABCF8DE" w14:textId="77777777" w:rsidR="0076177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EA40EA0" w14:textId="77777777" w:rsidR="0076177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56D1EFE2" w14:textId="77777777" w:rsidR="0076177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4EEC902F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6464482B" w14:textId="77777777" w:rsidR="0076177E" w:rsidRPr="006E5D6E" w:rsidRDefault="0076177E" w:rsidP="0076177E">
      <w:pPr>
        <w:jc w:val="center"/>
        <w:rPr>
          <w:rFonts w:ascii="Chivo" w:hAnsi="Chivo" w:cs="Chivo"/>
          <w:b/>
          <w:sz w:val="20"/>
          <w:szCs w:val="20"/>
          <w:lang w:val="es-ES"/>
        </w:rPr>
      </w:pPr>
    </w:p>
    <w:p w14:paraId="0D61FBBC" w14:textId="709F9AF0" w:rsidR="00C766D8" w:rsidRDefault="0076177E" w:rsidP="00C766D8">
      <w:r w:rsidRPr="006E5D6E">
        <w:rPr>
          <w:rFonts w:ascii="Chivo" w:hAnsi="Chivo" w:cs="Chivo"/>
          <w:b/>
          <w:sz w:val="20"/>
          <w:szCs w:val="20"/>
          <w:lang w:val="es-ES"/>
        </w:rPr>
        <w:t>ILMO. SR. PRESIDENTE DE LA DIPUTACIÓN PROVINCIAL DE GRANADA</w:t>
      </w:r>
    </w:p>
    <w:p w14:paraId="42D4F8A1" w14:textId="112B9D50" w:rsidR="00C766D8" w:rsidRPr="00C766D8" w:rsidRDefault="00C766D8" w:rsidP="00C766D8"/>
    <w:sectPr w:rsidR="00C766D8" w:rsidRPr="00C766D8" w:rsidSect="001A750A">
      <w:headerReference w:type="default" r:id="rId7"/>
      <w:footerReference w:type="default" r:id="rId8"/>
      <w:pgSz w:w="11900" w:h="16840" w:code="9"/>
      <w:pgMar w:top="1741" w:right="1418" w:bottom="1418" w:left="1418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A315E" w14:textId="77777777" w:rsidR="00C766D8" w:rsidRDefault="00C766D8" w:rsidP="00F26B6B">
      <w:r>
        <w:separator/>
      </w:r>
    </w:p>
  </w:endnote>
  <w:endnote w:type="continuationSeparator" w:id="0">
    <w:p w14:paraId="3F44575C" w14:textId="77777777" w:rsidR="00C766D8" w:rsidRDefault="00C766D8" w:rsidP="00F2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vo">
    <w:panose1 w:val="00000000000000000000"/>
    <w:charset w:val="00"/>
    <w:family w:val="auto"/>
    <w:pitch w:val="variable"/>
    <w:sig w:usb0="A00000FF" w:usb1="4000204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E47C" w14:textId="0255A491" w:rsidR="00F26B6B" w:rsidRPr="00A004AA" w:rsidRDefault="00F26B6B" w:rsidP="001A750A">
    <w:pPr>
      <w:pStyle w:val="Piedepgina"/>
      <w:tabs>
        <w:tab w:val="clear" w:pos="8838"/>
      </w:tabs>
      <w:ind w:left="-426" w:right="-575"/>
      <w:jc w:val="both"/>
      <w:rPr>
        <w:rFonts w:ascii="Chivo" w:hAnsi="Chivo" w:cs="Chivo"/>
        <w:color w:val="173A4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96639" w14:textId="77777777" w:rsidR="00C766D8" w:rsidRDefault="00C766D8" w:rsidP="00F26B6B">
      <w:r>
        <w:separator/>
      </w:r>
    </w:p>
  </w:footnote>
  <w:footnote w:type="continuationSeparator" w:id="0">
    <w:p w14:paraId="62A023CB" w14:textId="77777777" w:rsidR="00C766D8" w:rsidRDefault="00C766D8" w:rsidP="00F26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35BCD" w14:textId="589943D5" w:rsidR="00A004AA" w:rsidRPr="0075152A" w:rsidRDefault="00C766D8" w:rsidP="00D43F51">
    <w:pPr>
      <w:pStyle w:val="Encabezado"/>
      <w:tabs>
        <w:tab w:val="clear" w:pos="4419"/>
        <w:tab w:val="clear" w:pos="8838"/>
      </w:tabs>
      <w:rPr>
        <w:rFonts w:ascii="Chivo" w:hAnsi="Chivo" w:cs="Chivo"/>
        <w:noProof/>
        <w:lang w:val="es-ES_tradnl" w:eastAsia="es-ES_tradnl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D64EAA4" wp14:editId="7C836A7D">
          <wp:simplePos x="0" y="0"/>
          <wp:positionH relativeFrom="column">
            <wp:posOffset>-892810</wp:posOffset>
          </wp:positionH>
          <wp:positionV relativeFrom="paragraph">
            <wp:posOffset>0</wp:posOffset>
          </wp:positionV>
          <wp:extent cx="7502525" cy="91122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525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14281C" w14:textId="77777777" w:rsidR="00C766D8" w:rsidRDefault="00C766D8" w:rsidP="00C766D8">
    <w:pPr>
      <w:pStyle w:val="Encabezado"/>
      <w:tabs>
        <w:tab w:val="clear" w:pos="4419"/>
        <w:tab w:val="clear" w:pos="8838"/>
      </w:tabs>
      <w:ind w:right="-575"/>
      <w:rPr>
        <w:rFonts w:ascii="Chivo" w:hAnsi="Chivo" w:cs="Chivo"/>
        <w:noProof/>
        <w:lang w:val="es-ES_tradnl" w:eastAsia="es-ES_tradnl"/>
      </w:rPr>
    </w:pPr>
  </w:p>
  <w:p w14:paraId="6CF759FA" w14:textId="492EF259" w:rsidR="00F26B6B" w:rsidRPr="0020528C" w:rsidRDefault="004F78ED" w:rsidP="00C766D8">
    <w:pPr>
      <w:pStyle w:val="Encabezado"/>
      <w:tabs>
        <w:tab w:val="clear" w:pos="4419"/>
        <w:tab w:val="clear" w:pos="8838"/>
      </w:tabs>
      <w:ind w:left="6372" w:right="-575" w:firstLine="708"/>
      <w:rPr>
        <w:rFonts w:ascii="Chivo" w:hAnsi="Chivo" w:cs="Chivo"/>
        <w:color w:val="173A4E"/>
        <w:sz w:val="18"/>
        <w:szCs w:val="18"/>
      </w:rPr>
    </w:pPr>
    <w:r>
      <w:rPr>
        <w:rFonts w:ascii="Chivo" w:hAnsi="Chivo" w:cs="Chivo"/>
        <w:noProof/>
        <w:color w:val="173A4E"/>
        <w:sz w:val="18"/>
        <w:szCs w:val="18"/>
        <w:lang w:val="es-ES_tradnl" w:eastAsia="es-ES_tradnl"/>
      </w:rPr>
      <w:t xml:space="preserve">Sostenibilidad Ambiental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B46E38"/>
    <w:lvl w:ilvl="0">
      <w:start w:val="1"/>
      <w:numFmt w:val="decimal"/>
      <w:pStyle w:val="Listaconvietas"/>
      <w:lvlText w:val="%1."/>
      <w:lvlJc w:val="left"/>
      <w:pPr>
        <w:ind w:left="502" w:hanging="360"/>
      </w:pPr>
      <w:rPr>
        <w:rFonts w:hint="default"/>
      </w:rPr>
    </w:lvl>
  </w:abstractNum>
  <w:abstractNum w:abstractNumId="1" w15:restartNumberingAfterBreak="0">
    <w:nsid w:val="0E8A7262"/>
    <w:multiLevelType w:val="hybridMultilevel"/>
    <w:tmpl w:val="7480B2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F75EC"/>
    <w:multiLevelType w:val="hybridMultilevel"/>
    <w:tmpl w:val="9FDC35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C1243"/>
    <w:multiLevelType w:val="hybridMultilevel"/>
    <w:tmpl w:val="93FC906A"/>
    <w:lvl w:ilvl="0" w:tplc="4C5494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6B2CFC"/>
    <w:multiLevelType w:val="hybridMultilevel"/>
    <w:tmpl w:val="DE785E0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D8"/>
    <w:rsid w:val="00000B56"/>
    <w:rsid w:val="00015910"/>
    <w:rsid w:val="00045DC1"/>
    <w:rsid w:val="0005606D"/>
    <w:rsid w:val="0006781B"/>
    <w:rsid w:val="0012534E"/>
    <w:rsid w:val="00133DEF"/>
    <w:rsid w:val="00135660"/>
    <w:rsid w:val="001818B2"/>
    <w:rsid w:val="0019690C"/>
    <w:rsid w:val="001A750A"/>
    <w:rsid w:val="001F235F"/>
    <w:rsid w:val="0020528C"/>
    <w:rsid w:val="0022430D"/>
    <w:rsid w:val="00367E6A"/>
    <w:rsid w:val="003B5639"/>
    <w:rsid w:val="004470D3"/>
    <w:rsid w:val="004D1D0C"/>
    <w:rsid w:val="004F78ED"/>
    <w:rsid w:val="00517FED"/>
    <w:rsid w:val="00535549"/>
    <w:rsid w:val="005464C0"/>
    <w:rsid w:val="00566B67"/>
    <w:rsid w:val="00573264"/>
    <w:rsid w:val="005C7859"/>
    <w:rsid w:val="005D7149"/>
    <w:rsid w:val="00605332"/>
    <w:rsid w:val="00644027"/>
    <w:rsid w:val="006C7935"/>
    <w:rsid w:val="007120A4"/>
    <w:rsid w:val="00737A6E"/>
    <w:rsid w:val="0075152A"/>
    <w:rsid w:val="0076177E"/>
    <w:rsid w:val="007E2B23"/>
    <w:rsid w:val="008232D1"/>
    <w:rsid w:val="00890775"/>
    <w:rsid w:val="00922E00"/>
    <w:rsid w:val="00A004AA"/>
    <w:rsid w:val="00AB5B5E"/>
    <w:rsid w:val="00B40B21"/>
    <w:rsid w:val="00C766D8"/>
    <w:rsid w:val="00C911C6"/>
    <w:rsid w:val="00CA1843"/>
    <w:rsid w:val="00CD3030"/>
    <w:rsid w:val="00CE2E3E"/>
    <w:rsid w:val="00CF2CA4"/>
    <w:rsid w:val="00CF51F5"/>
    <w:rsid w:val="00D43F51"/>
    <w:rsid w:val="00E54842"/>
    <w:rsid w:val="00EB2552"/>
    <w:rsid w:val="00EB43A9"/>
    <w:rsid w:val="00EB7B20"/>
    <w:rsid w:val="00F20B3B"/>
    <w:rsid w:val="00F2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A16DDB"/>
  <w15:chartTrackingRefBased/>
  <w15:docId w15:val="{5BAB1B59-87CF-47D2-A585-5DB7699D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6D8"/>
    <w:pPr>
      <w:spacing w:after="200" w:line="276" w:lineRule="auto"/>
    </w:pPr>
    <w:rPr>
      <w:rFonts w:ascii="Arial" w:eastAsia="MS Mincho" w:hAnsi="Arial"/>
      <w:sz w:val="21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6B6B"/>
  </w:style>
  <w:style w:type="paragraph" w:styleId="Piedepgina">
    <w:name w:val="footer"/>
    <w:basedOn w:val="Normal"/>
    <w:link w:val="PiedepginaCar"/>
    <w:uiPriority w:val="99"/>
    <w:unhideWhenUsed/>
    <w:rsid w:val="00F26B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6B6B"/>
  </w:style>
  <w:style w:type="paragraph" w:customStyle="1" w:styleId="Standard">
    <w:name w:val="Standard"/>
    <w:rsid w:val="00573264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32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7326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766D8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C766D8"/>
    <w:pPr>
      <w:numPr>
        <w:numId w:val="4"/>
      </w:numPr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MA_MAY\Desktop\Folio%20Contratacion-Agua-PAyM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Folio Contratacion-Agua-PAyMA</Template>
  <TotalTime>0</TotalTime>
  <Pages>2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AZNARTE PADIAL, Mª ISABEL</dc:creator>
  <cp:keywords/>
  <dc:description/>
  <cp:lastModifiedBy>AZNARTE PADIAL, Mª ISABEL</cp:lastModifiedBy>
  <cp:revision>3</cp:revision>
  <cp:lastPrinted>2025-12-02T08:22:00Z</cp:lastPrinted>
  <dcterms:created xsi:type="dcterms:W3CDTF">2026-07-17T09:28:00Z</dcterms:created>
  <dcterms:modified xsi:type="dcterms:W3CDTF">2026-07-17T09:54:00Z</dcterms:modified>
</cp:coreProperties>
</file>