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21C" w14:textId="77777777" w:rsidR="00DA1E55" w:rsidRPr="00A91FEC" w:rsidRDefault="00DA1E55" w:rsidP="00DA1E55">
      <w:pPr>
        <w:spacing w:after="360"/>
        <w:jc w:val="center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u w:val="single"/>
          <w:lang w:val="es-ES"/>
        </w:rPr>
        <w:t xml:space="preserve">ANEXO </w:t>
      </w:r>
      <w:r>
        <w:rPr>
          <w:rFonts w:ascii="Chivo" w:hAnsi="Chivo" w:cs="Chivo"/>
          <w:b/>
          <w:sz w:val="20"/>
          <w:szCs w:val="20"/>
          <w:u w:val="single"/>
          <w:lang w:val="es-ES"/>
        </w:rPr>
        <w:t>2</w:t>
      </w:r>
    </w:p>
    <w:p w14:paraId="6C3279BA" w14:textId="77777777" w:rsidR="00DA1E55" w:rsidRPr="00A91FEC" w:rsidRDefault="00DA1E55" w:rsidP="00DA1E55">
      <w:pPr>
        <w:spacing w:after="560"/>
        <w:jc w:val="center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lang w:val="es-ES"/>
        </w:rPr>
        <w:t>MODELO DE CUENTA JUSTIFICATIVA</w:t>
      </w:r>
    </w:p>
    <w:p w14:paraId="6774BF31" w14:textId="77777777" w:rsidR="00DA1E55" w:rsidRPr="00A91FEC" w:rsidRDefault="00DA1E55" w:rsidP="00DA1E55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D./D.ª ______________________________________, con NIF ______________________, residente en la C/ ______________________________________, localidad ______________________, C.P. ____________, teléfono ______________________, actuando en nombre propio o en representación de:</w:t>
      </w:r>
    </w:p>
    <w:p w14:paraId="04D7B277" w14:textId="77777777" w:rsidR="00DA1E55" w:rsidRPr="00A91FEC" w:rsidRDefault="00DA1E55" w:rsidP="00DA1E55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____________________________________________________________, con CIF ______________________ y domicilio en la localidad de ______________________________________,</w:t>
      </w:r>
    </w:p>
    <w:p w14:paraId="61E635C7" w14:textId="77777777" w:rsidR="00DA1E55" w:rsidRPr="00A91FEC" w:rsidRDefault="00DA1E55" w:rsidP="00DA1E55">
      <w:pPr>
        <w:spacing w:before="360"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b/>
          <w:sz w:val="20"/>
          <w:szCs w:val="20"/>
          <w:lang w:val="es-ES"/>
        </w:rPr>
        <w:t>CERTIFICO:</w:t>
      </w:r>
    </w:p>
    <w:p w14:paraId="57A9F61F" w14:textId="77777777" w:rsidR="00DA1E55" w:rsidRPr="00A91FEC" w:rsidRDefault="00DA1E55" w:rsidP="00DA1E55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Que el importe recibido en el marco de la «</w:t>
      </w:r>
      <w:r w:rsidRPr="00A91FEC">
        <w:rPr>
          <w:rFonts w:ascii="Chivo" w:eastAsia="Chivo" w:hAnsi="Chivo" w:cs="Chivo"/>
          <w:bCs/>
          <w:sz w:val="20"/>
          <w:szCs w:val="20"/>
          <w:lang w:val="es-ES"/>
        </w:rPr>
        <w:t>CONVOCATORIA EN RÉGIMEN DE CONCURRENCIA COMPETITIVA PARA LA CONCESIÓN DE SUBVENCIONES A ASOCIACIONES DE LA PROVINCIA DE GRANADA, PARA LA DEFENSA, PROMOCIÓN Y DIFUSIÓN DE LA RAZA OVINA LOJEÑA, EJERCICIO 2026</w:t>
      </w:r>
      <w:r w:rsidRPr="00A91FEC">
        <w:rPr>
          <w:rFonts w:ascii="Chivo" w:hAnsi="Chivo" w:cs="Chivo"/>
          <w:sz w:val="20"/>
          <w:szCs w:val="20"/>
          <w:lang w:val="es-ES"/>
        </w:rPr>
        <w:t xml:space="preserve">», que asciende a______________________ euros, de acuerdo con lo establecido en el Acuerdo de Junta de Gobierno </w:t>
      </w:r>
      <w:proofErr w:type="spellStart"/>
      <w:r w:rsidRPr="00A91FEC">
        <w:rPr>
          <w:rFonts w:ascii="Chivo" w:hAnsi="Chivo" w:cs="Chivo"/>
          <w:sz w:val="20"/>
          <w:szCs w:val="20"/>
          <w:lang w:val="es-ES"/>
        </w:rPr>
        <w:t>nº</w:t>
      </w:r>
      <w:proofErr w:type="spellEnd"/>
      <w:r w:rsidRPr="00A91FEC">
        <w:rPr>
          <w:rFonts w:ascii="Chivo" w:hAnsi="Chivo" w:cs="Chivo"/>
          <w:sz w:val="20"/>
          <w:szCs w:val="20"/>
          <w:lang w:val="es-ES"/>
        </w:rPr>
        <w:t xml:space="preserve">____ de fecha_____, ha sido destinado al cumplimiento de la finalidad de la misma, justificándose de acuerdo al siguiente detalle de ingresos y gastos: </w:t>
      </w:r>
    </w:p>
    <w:p w14:paraId="2E53F381" w14:textId="77777777" w:rsidR="00DA1E55" w:rsidRPr="00A91FEC" w:rsidRDefault="00DA1E55" w:rsidP="00DA1E55">
      <w:pPr>
        <w:spacing w:before="240" w:after="120"/>
        <w:jc w:val="both"/>
        <w:rPr>
          <w:rFonts w:ascii="Chivo" w:hAnsi="Chivo" w:cs="Chivo"/>
          <w:b/>
          <w:sz w:val="20"/>
          <w:szCs w:val="20"/>
          <w:u w:val="single"/>
          <w:lang w:val="es-ES"/>
        </w:rPr>
      </w:pPr>
      <w:r w:rsidRPr="00A91FEC">
        <w:rPr>
          <w:rFonts w:ascii="Chivo" w:hAnsi="Chivo" w:cs="Chivo"/>
          <w:b/>
          <w:sz w:val="20"/>
          <w:szCs w:val="20"/>
          <w:u w:val="single"/>
          <w:lang w:val="es-ES"/>
        </w:rPr>
        <w:t>INGRESOS OBTENIDOS PARA FINANCIAR LA ACTUACIÓN:</w:t>
      </w:r>
    </w:p>
    <w:tbl>
      <w:tblPr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7087"/>
        <w:gridCol w:w="3118"/>
      </w:tblGrid>
      <w:tr w:rsidR="00DA1E55" w:rsidRPr="00A91FEC" w14:paraId="111C89BD" w14:textId="77777777" w:rsidTr="001D392E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17972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>Subvención concedida por la Diputación de Granada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D0598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DA1E55" w:rsidRPr="00A91FEC" w14:paraId="2D672DF8" w14:textId="77777777" w:rsidTr="001D392E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CD242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Subvención concedida por otras Entidades Públicas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AE31A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DA1E55" w:rsidRPr="00A91FEC" w14:paraId="17AE8C86" w14:textId="77777777" w:rsidTr="001D392E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B4E8B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>Financiación Aportada por la Entidad beneficiaria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12754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DA1E55" w:rsidRPr="00A91FEC" w14:paraId="78F0543A" w14:textId="77777777" w:rsidTr="001D392E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19D57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>Otros ingresos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DCFF9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</w:p>
        </w:tc>
      </w:tr>
      <w:tr w:rsidR="00DA1E55" w:rsidRPr="00A91FEC" w14:paraId="6257656B" w14:textId="77777777" w:rsidTr="001D392E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6DC2DEE" w14:textId="77777777" w:rsidR="00DA1E55" w:rsidRPr="00A91FEC" w:rsidRDefault="00DA1E55" w:rsidP="001D392E">
            <w:pPr>
              <w:jc w:val="right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b/>
                <w:sz w:val="20"/>
                <w:szCs w:val="20"/>
                <w:lang w:val="es-ES"/>
              </w:rPr>
              <w:t>TOTAL DE INGRESOS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7DADCDA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</w:tbl>
    <w:p w14:paraId="4DDAABFD" w14:textId="77777777" w:rsidR="00DA1E55" w:rsidRPr="00A91FEC" w:rsidRDefault="00DA1E55" w:rsidP="00DA1E55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</w:p>
    <w:p w14:paraId="5904D4E3" w14:textId="77777777" w:rsidR="00DA1E55" w:rsidRPr="00A91FEC" w:rsidRDefault="00DA1E55" w:rsidP="00DA1E55">
      <w:pPr>
        <w:spacing w:after="120"/>
        <w:jc w:val="both"/>
        <w:rPr>
          <w:rFonts w:ascii="Chivo" w:hAnsi="Chivo" w:cs="Chivo"/>
          <w:sz w:val="20"/>
          <w:szCs w:val="20"/>
          <w:u w:val="single"/>
          <w:lang w:val="es-ES"/>
        </w:rPr>
      </w:pPr>
      <w:r w:rsidRPr="00A91FEC">
        <w:rPr>
          <w:rFonts w:ascii="Chivo" w:hAnsi="Chivo" w:cs="Chivo"/>
          <w:b/>
          <w:sz w:val="20"/>
          <w:szCs w:val="20"/>
          <w:u w:val="single"/>
          <w:lang w:val="es-ES"/>
        </w:rPr>
        <w:t>RELACIÓN DE GASTOS REALIZADOS:</w:t>
      </w:r>
    </w:p>
    <w:tbl>
      <w:tblPr>
        <w:tblW w:w="11037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993"/>
        <w:gridCol w:w="2409"/>
        <w:gridCol w:w="2237"/>
        <w:gridCol w:w="1705"/>
        <w:gridCol w:w="11"/>
        <w:gridCol w:w="1411"/>
        <w:gridCol w:w="11"/>
      </w:tblGrid>
      <w:tr w:rsidR="00DA1E55" w:rsidRPr="00A91FEC" w14:paraId="0AFC1063" w14:textId="77777777" w:rsidTr="001D392E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967E959" w14:textId="77777777" w:rsidR="00DA1E55" w:rsidRPr="00A91FEC" w:rsidRDefault="00DA1E55" w:rsidP="001D392E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proofErr w:type="spellStart"/>
            <w:r w:rsidRPr="00A91FEC">
              <w:rPr>
                <w:rFonts w:ascii="Chivo" w:hAnsi="Chivo" w:cs="Chivo"/>
                <w:b/>
                <w:sz w:val="20"/>
                <w:szCs w:val="20"/>
                <w:lang w:val="es-ES"/>
              </w:rPr>
              <w:t>Nº</w:t>
            </w:r>
            <w:proofErr w:type="spellEnd"/>
            <w:r w:rsidRPr="00A91FEC">
              <w:rPr>
                <w:rFonts w:ascii="Chivo" w:hAnsi="Chivo" w:cs="Chivo"/>
                <w:b/>
                <w:sz w:val="20"/>
                <w:szCs w:val="20"/>
                <w:lang w:val="es-ES"/>
              </w:rPr>
              <w:t xml:space="preserve"> factura/Documento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26FCFDB" w14:textId="77777777" w:rsidR="00DA1E55" w:rsidRPr="00A91FEC" w:rsidRDefault="00DA1E55" w:rsidP="001D392E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685B3D6" w14:textId="77777777" w:rsidR="00DA1E55" w:rsidRPr="00A91FEC" w:rsidRDefault="00DA1E55" w:rsidP="001D392E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b/>
                <w:sz w:val="20"/>
                <w:szCs w:val="20"/>
                <w:lang w:val="es-ES"/>
              </w:rPr>
              <w:t>ACREEDOR/TERCERO CIF/NIF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2510A2F" w14:textId="77777777" w:rsidR="00DA1E55" w:rsidRPr="00A91FEC" w:rsidRDefault="00DA1E55" w:rsidP="001D392E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b/>
                <w:sz w:val="20"/>
                <w:szCs w:val="20"/>
                <w:lang w:val="es-ES"/>
              </w:rPr>
              <w:t>DESCRIPCIÓN GASTO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A008710" w14:textId="77777777" w:rsidR="00DA1E55" w:rsidRPr="00A91FEC" w:rsidRDefault="00DA1E55" w:rsidP="001D392E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b/>
                <w:sz w:val="20"/>
                <w:szCs w:val="20"/>
                <w:lang w:val="es-ES"/>
              </w:rPr>
              <w:t>FECHA PAGO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14A506C" w14:textId="77777777" w:rsidR="00DA1E55" w:rsidRPr="00A91FEC" w:rsidRDefault="00DA1E55" w:rsidP="001D392E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b/>
                <w:sz w:val="20"/>
                <w:szCs w:val="20"/>
                <w:lang w:val="es-ES"/>
              </w:rPr>
              <w:t>IMPORTE €</w:t>
            </w:r>
          </w:p>
        </w:tc>
      </w:tr>
      <w:tr w:rsidR="00DA1E55" w:rsidRPr="00A91FEC" w14:paraId="1247CC02" w14:textId="77777777" w:rsidTr="001D392E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D4E94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C487A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53975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9EC68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F46BF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9D5B2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DA1E55" w:rsidRPr="00A91FEC" w14:paraId="49E0CD4D" w14:textId="77777777" w:rsidTr="001D392E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A20FF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0C048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D8EB3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875AB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6F8B6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44EB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DA1E55" w:rsidRPr="00A91FEC" w14:paraId="303A1464" w14:textId="77777777" w:rsidTr="001D392E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0EC65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9CE55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D8572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535EB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22122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DE800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DA1E55" w:rsidRPr="00A91FEC" w14:paraId="34D821A9" w14:textId="77777777" w:rsidTr="001D392E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D0DFE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E9A4F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2A05E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EFD8F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20E65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F226A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DA1E55" w:rsidRPr="00A91FEC" w14:paraId="15C655BE" w14:textId="77777777" w:rsidTr="001D392E">
        <w:trPr>
          <w:jc w:val="center"/>
        </w:trPr>
        <w:tc>
          <w:tcPr>
            <w:tcW w:w="96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032A0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b/>
                <w:sz w:val="20"/>
                <w:szCs w:val="20"/>
                <w:lang w:val="es-ES"/>
              </w:rPr>
              <w:t>COSTE TOTAL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302FC" w14:textId="77777777" w:rsidR="00DA1E55" w:rsidRPr="00A91FEC" w:rsidRDefault="00DA1E55" w:rsidP="001D392E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A91FEC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</w:tbl>
    <w:p w14:paraId="74D4057B" w14:textId="77777777" w:rsidR="00DA1E55" w:rsidRDefault="00DA1E55" w:rsidP="00DA1E55">
      <w:pPr>
        <w:spacing w:before="240" w:after="120"/>
        <w:jc w:val="both"/>
        <w:rPr>
          <w:rFonts w:ascii="Chivo" w:hAnsi="Chivo" w:cs="Chivo"/>
          <w:bCs/>
          <w:sz w:val="20"/>
          <w:szCs w:val="20"/>
          <w:lang w:val="es-ES"/>
        </w:rPr>
      </w:pPr>
    </w:p>
    <w:p w14:paraId="04E32703" w14:textId="77777777" w:rsidR="00DA1E55" w:rsidRPr="00A91FEC" w:rsidRDefault="00DA1E55" w:rsidP="00DA1E55">
      <w:pPr>
        <w:spacing w:before="240" w:after="120"/>
        <w:jc w:val="both"/>
        <w:rPr>
          <w:rFonts w:ascii="Chivo" w:hAnsi="Chivo" w:cs="Chivo"/>
          <w:bCs/>
          <w:sz w:val="20"/>
          <w:szCs w:val="20"/>
          <w:lang w:val="es-ES"/>
        </w:rPr>
      </w:pPr>
      <w:r w:rsidRPr="00A91FEC">
        <w:rPr>
          <w:rFonts w:ascii="Chivo" w:hAnsi="Chivo" w:cs="Chivo"/>
          <w:bCs/>
          <w:sz w:val="20"/>
          <w:szCs w:val="20"/>
          <w:lang w:val="es-ES"/>
        </w:rPr>
        <w:t>En su caso, importe de los remanentes no aplicados: ______________________</w:t>
      </w:r>
    </w:p>
    <w:p w14:paraId="195C6427" w14:textId="77777777" w:rsidR="00DA1E55" w:rsidRPr="00A91FEC" w:rsidRDefault="00DA1E55" w:rsidP="00DA1E55">
      <w:pPr>
        <w:spacing w:before="200" w:after="120"/>
        <w:jc w:val="both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Y para que así conste ante la Diputación Provincial de Granada, a efectos de la justificación de la ejecución y del gasto realizado en relación con la subvención concedida, expido la presente certificación.</w:t>
      </w:r>
    </w:p>
    <w:p w14:paraId="087AD947" w14:textId="77777777" w:rsidR="00DA1E55" w:rsidRPr="00A91FEC" w:rsidRDefault="00DA1E55" w:rsidP="00DA1E55">
      <w:pPr>
        <w:spacing w:before="200" w:after="120"/>
        <w:jc w:val="center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En ______________________, a la fecha de la firma electrónica.</w:t>
      </w:r>
    </w:p>
    <w:p w14:paraId="6BEE399B" w14:textId="77777777" w:rsidR="00DA1E55" w:rsidRPr="00A91FEC" w:rsidRDefault="00DA1E55" w:rsidP="00DA1E55">
      <w:pPr>
        <w:spacing w:after="80"/>
        <w:jc w:val="center"/>
        <w:rPr>
          <w:rFonts w:ascii="Chivo" w:hAnsi="Chivo" w:cs="Chivo"/>
          <w:sz w:val="20"/>
          <w:szCs w:val="20"/>
          <w:lang w:val="es-ES"/>
        </w:rPr>
      </w:pPr>
    </w:p>
    <w:p w14:paraId="2D24CDB8" w14:textId="77777777" w:rsidR="00DA1E55" w:rsidRPr="00A91FEC" w:rsidRDefault="00DA1E55" w:rsidP="00DA1E55">
      <w:pPr>
        <w:spacing w:after="80"/>
        <w:rPr>
          <w:rFonts w:ascii="Chivo" w:hAnsi="Chivo" w:cs="Chivo"/>
          <w:sz w:val="20"/>
          <w:szCs w:val="20"/>
          <w:lang w:val="es-ES"/>
        </w:rPr>
      </w:pPr>
    </w:p>
    <w:p w14:paraId="77F4E096" w14:textId="77777777" w:rsidR="00DA1E55" w:rsidRPr="00A91FEC" w:rsidRDefault="00DA1E55" w:rsidP="00DA1E55">
      <w:pPr>
        <w:spacing w:after="80"/>
        <w:rPr>
          <w:rFonts w:ascii="Chivo" w:hAnsi="Chivo" w:cs="Chivo"/>
          <w:sz w:val="20"/>
          <w:szCs w:val="20"/>
          <w:lang w:val="es-ES"/>
        </w:rPr>
      </w:pPr>
      <w:proofErr w:type="spellStart"/>
      <w:r w:rsidRPr="00A91FEC">
        <w:rPr>
          <w:rFonts w:ascii="Chivo" w:hAnsi="Chivo" w:cs="Chivo"/>
          <w:sz w:val="20"/>
          <w:szCs w:val="20"/>
          <w:lang w:val="es-ES"/>
        </w:rPr>
        <w:t>VºBº</w:t>
      </w:r>
      <w:proofErr w:type="spellEnd"/>
      <w:r w:rsidRPr="00A91FEC">
        <w:rPr>
          <w:rFonts w:ascii="Chivo" w:hAnsi="Chivo" w:cs="Chivo"/>
          <w:sz w:val="20"/>
          <w:szCs w:val="20"/>
          <w:lang w:val="es-ES"/>
        </w:rPr>
        <w:t xml:space="preserve">                                                                                                                      </w:t>
      </w:r>
    </w:p>
    <w:p w14:paraId="0858C50B" w14:textId="77777777" w:rsidR="00DA1E55" w:rsidRPr="00A91FEC" w:rsidRDefault="00DA1E55" w:rsidP="00DA1E55">
      <w:pPr>
        <w:spacing w:after="80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 xml:space="preserve">Presidente de la                                                                                                      Secretario de la Entidad </w:t>
      </w:r>
    </w:p>
    <w:p w14:paraId="508BF5DC" w14:textId="77777777" w:rsidR="00DA1E55" w:rsidRPr="00A91FEC" w:rsidRDefault="00DA1E55" w:rsidP="00DA1E55">
      <w:pPr>
        <w:spacing w:after="80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 xml:space="preserve">Entidad </w:t>
      </w:r>
    </w:p>
    <w:p w14:paraId="2463E1F9" w14:textId="77777777" w:rsidR="00DA1E55" w:rsidRPr="00A91FEC" w:rsidRDefault="00DA1E55" w:rsidP="00DA1E55">
      <w:pPr>
        <w:spacing w:after="0"/>
        <w:rPr>
          <w:rFonts w:ascii="Chivo" w:hAnsi="Chivo" w:cs="Chivo"/>
          <w:sz w:val="20"/>
          <w:szCs w:val="20"/>
          <w:lang w:val="es-ES"/>
        </w:rPr>
      </w:pPr>
      <w:r w:rsidRPr="00A91FEC">
        <w:rPr>
          <w:rFonts w:ascii="Chivo" w:hAnsi="Chivo" w:cs="Chivo"/>
          <w:sz w:val="20"/>
          <w:szCs w:val="20"/>
          <w:lang w:val="es-ES"/>
        </w:rPr>
        <w:t>Fdo.: ______________                                                                              Fdo.: ______________</w:t>
      </w:r>
    </w:p>
    <w:p w14:paraId="26E0DA43" w14:textId="77777777" w:rsidR="00DA1E55" w:rsidRPr="00A91FEC" w:rsidRDefault="00DA1E55" w:rsidP="00DA1E55">
      <w:pPr>
        <w:spacing w:after="0"/>
        <w:rPr>
          <w:rFonts w:ascii="Chivo" w:hAnsi="Chivo" w:cs="Chivo"/>
          <w:sz w:val="20"/>
          <w:szCs w:val="20"/>
          <w:lang w:val="es-ES"/>
        </w:rPr>
      </w:pPr>
    </w:p>
    <w:p w14:paraId="1B21F6C9" w14:textId="77777777" w:rsidR="00DA1E55" w:rsidRPr="00A91FEC" w:rsidRDefault="00DA1E55" w:rsidP="00DA1E55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01054A93" w14:textId="77777777" w:rsidR="00DA1E55" w:rsidRPr="00A91FEC" w:rsidRDefault="00DA1E55" w:rsidP="00DA1E55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430A9CCE" w14:textId="77777777" w:rsidR="00DA1E55" w:rsidRPr="00A91FEC" w:rsidRDefault="00DA1E55" w:rsidP="00DA1E55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092E558B" w14:textId="77777777" w:rsidR="00DA1E55" w:rsidRPr="00A91FEC" w:rsidRDefault="00DA1E55" w:rsidP="00DA1E55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5194781B" w14:textId="77777777" w:rsidR="00DA1E55" w:rsidRPr="00A91FEC" w:rsidRDefault="00DA1E55" w:rsidP="00DA1E55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47D09001" w14:textId="77777777" w:rsidR="00DA1E55" w:rsidRPr="00A91FEC" w:rsidRDefault="00DA1E55" w:rsidP="00DA1E55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27315B4B" w14:textId="77777777" w:rsidR="00DA1E55" w:rsidRPr="00A91FEC" w:rsidRDefault="00DA1E55" w:rsidP="00DA1E55">
      <w:pPr>
        <w:rPr>
          <w:rFonts w:ascii="Chivo" w:hAnsi="Chivo" w:cs="Chivo"/>
          <w:b/>
          <w:sz w:val="20"/>
          <w:szCs w:val="20"/>
          <w:lang w:val="es-ES"/>
        </w:rPr>
      </w:pPr>
    </w:p>
    <w:p w14:paraId="23316DB5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3A4A6F3A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5499DFEE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2E30A1D3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1ABCF8DE" w14:textId="77777777" w:rsidR="0076177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5EA40EA0" w14:textId="77777777" w:rsidR="0076177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56D1EFE2" w14:textId="77777777" w:rsidR="0076177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4EEC902F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6464482B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0D61FBBC" w14:textId="709F9AF0" w:rsidR="00C766D8" w:rsidRDefault="0076177E" w:rsidP="00C766D8">
      <w:r w:rsidRPr="006E5D6E">
        <w:rPr>
          <w:rFonts w:ascii="Chivo" w:hAnsi="Chivo" w:cs="Chivo"/>
          <w:b/>
          <w:sz w:val="20"/>
          <w:szCs w:val="20"/>
          <w:lang w:val="es-ES"/>
        </w:rPr>
        <w:t>ILMO. SR. PRESIDENTE DE LA DIPUTACIÓN PROVINCIAL DE GRANADA</w:t>
      </w:r>
    </w:p>
    <w:p w14:paraId="42D4F8A1" w14:textId="112B9D50" w:rsidR="00C766D8" w:rsidRPr="00C766D8" w:rsidRDefault="00C766D8" w:rsidP="00C766D8"/>
    <w:sectPr w:rsidR="00C766D8" w:rsidRPr="00C766D8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315E" w14:textId="77777777" w:rsidR="00C766D8" w:rsidRDefault="00C766D8" w:rsidP="00F26B6B">
      <w:r>
        <w:separator/>
      </w:r>
    </w:p>
  </w:endnote>
  <w:endnote w:type="continuationSeparator" w:id="0">
    <w:p w14:paraId="3F44575C" w14:textId="77777777" w:rsidR="00C766D8" w:rsidRDefault="00C766D8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47C" w14:textId="0255A491" w:rsidR="00F26B6B" w:rsidRPr="00A004AA" w:rsidRDefault="00F26B6B" w:rsidP="001A750A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6639" w14:textId="77777777" w:rsidR="00C766D8" w:rsidRDefault="00C766D8" w:rsidP="00F26B6B">
      <w:r>
        <w:separator/>
      </w:r>
    </w:p>
  </w:footnote>
  <w:footnote w:type="continuationSeparator" w:id="0">
    <w:p w14:paraId="62A023CB" w14:textId="77777777" w:rsidR="00C766D8" w:rsidRDefault="00C766D8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5BCD" w14:textId="589943D5" w:rsidR="00A004AA" w:rsidRPr="0075152A" w:rsidRDefault="00C766D8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D64EAA4" wp14:editId="7C836A7D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14281C" w14:textId="77777777" w:rsidR="00C766D8" w:rsidRDefault="00C766D8" w:rsidP="00C766D8">
    <w:pPr>
      <w:pStyle w:val="Encabezado"/>
      <w:tabs>
        <w:tab w:val="clear" w:pos="4419"/>
        <w:tab w:val="clear" w:pos="8838"/>
      </w:tabs>
      <w:ind w:right="-575"/>
      <w:rPr>
        <w:rFonts w:ascii="Chivo" w:hAnsi="Chivo" w:cs="Chivo"/>
        <w:noProof/>
        <w:lang w:val="es-ES_tradnl" w:eastAsia="es-ES_tradnl"/>
      </w:rPr>
    </w:pPr>
  </w:p>
  <w:p w14:paraId="6CF759FA" w14:textId="492EF259" w:rsidR="00F26B6B" w:rsidRPr="0020528C" w:rsidRDefault="004F78ED" w:rsidP="00C766D8">
    <w:pPr>
      <w:pStyle w:val="Encabezado"/>
      <w:tabs>
        <w:tab w:val="clear" w:pos="4419"/>
        <w:tab w:val="clear" w:pos="8838"/>
      </w:tabs>
      <w:ind w:left="6372" w:right="-575" w:firstLine="708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 xml:space="preserve">Sostenibilidad Ambiental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B46E38"/>
    <w:lvl w:ilvl="0">
      <w:start w:val="1"/>
      <w:numFmt w:val="decimal"/>
      <w:pStyle w:val="Listaconvietas"/>
      <w:lvlText w:val="%1."/>
      <w:lvlJc w:val="left"/>
      <w:pPr>
        <w:ind w:left="502" w:hanging="360"/>
      </w:pPr>
      <w:rPr>
        <w:rFonts w:hint="default"/>
      </w:rPr>
    </w:lvl>
  </w:abstractNum>
  <w:abstractNum w:abstractNumId="1" w15:restartNumberingAfterBreak="0">
    <w:nsid w:val="0E8A7262"/>
    <w:multiLevelType w:val="hybridMultilevel"/>
    <w:tmpl w:val="7480B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F75EC"/>
    <w:multiLevelType w:val="hybridMultilevel"/>
    <w:tmpl w:val="9FDC3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C1243"/>
    <w:multiLevelType w:val="hybridMultilevel"/>
    <w:tmpl w:val="93FC906A"/>
    <w:lvl w:ilvl="0" w:tplc="4C5494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6B2CFC"/>
    <w:multiLevelType w:val="hybridMultilevel"/>
    <w:tmpl w:val="DE785E0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8"/>
    <w:rsid w:val="00000B56"/>
    <w:rsid w:val="00015910"/>
    <w:rsid w:val="00045DC1"/>
    <w:rsid w:val="0005606D"/>
    <w:rsid w:val="0006781B"/>
    <w:rsid w:val="0012534E"/>
    <w:rsid w:val="00133DEF"/>
    <w:rsid w:val="00135660"/>
    <w:rsid w:val="001818B2"/>
    <w:rsid w:val="0019690C"/>
    <w:rsid w:val="001A750A"/>
    <w:rsid w:val="001F235F"/>
    <w:rsid w:val="0020528C"/>
    <w:rsid w:val="0022430D"/>
    <w:rsid w:val="00367E6A"/>
    <w:rsid w:val="003B5639"/>
    <w:rsid w:val="004470D3"/>
    <w:rsid w:val="004D1D0C"/>
    <w:rsid w:val="004F78ED"/>
    <w:rsid w:val="00517FED"/>
    <w:rsid w:val="00535549"/>
    <w:rsid w:val="005464C0"/>
    <w:rsid w:val="00566B67"/>
    <w:rsid w:val="00573264"/>
    <w:rsid w:val="005C7859"/>
    <w:rsid w:val="005D7149"/>
    <w:rsid w:val="00605332"/>
    <w:rsid w:val="00644027"/>
    <w:rsid w:val="006C7935"/>
    <w:rsid w:val="007120A4"/>
    <w:rsid w:val="00737A6E"/>
    <w:rsid w:val="0075152A"/>
    <w:rsid w:val="0076177E"/>
    <w:rsid w:val="007E2B23"/>
    <w:rsid w:val="008232D1"/>
    <w:rsid w:val="00890775"/>
    <w:rsid w:val="00922E00"/>
    <w:rsid w:val="00A004AA"/>
    <w:rsid w:val="00AB5B5E"/>
    <w:rsid w:val="00B40B21"/>
    <w:rsid w:val="00C766D8"/>
    <w:rsid w:val="00C911C6"/>
    <w:rsid w:val="00CA1843"/>
    <w:rsid w:val="00CD3030"/>
    <w:rsid w:val="00CE2E3E"/>
    <w:rsid w:val="00CF2CA4"/>
    <w:rsid w:val="00CF51F5"/>
    <w:rsid w:val="00D43F51"/>
    <w:rsid w:val="00DA1E55"/>
    <w:rsid w:val="00E54842"/>
    <w:rsid w:val="00EB2552"/>
    <w:rsid w:val="00EB43A9"/>
    <w:rsid w:val="00EB7B20"/>
    <w:rsid w:val="00F20B3B"/>
    <w:rsid w:val="00F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A16DDB"/>
  <w15:chartTrackingRefBased/>
  <w15:docId w15:val="{5BAB1B59-87CF-47D2-A585-5DB7699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D8"/>
    <w:pPr>
      <w:spacing w:after="200" w:line="276" w:lineRule="auto"/>
    </w:pPr>
    <w:rPr>
      <w:rFonts w:ascii="Arial" w:eastAsia="MS Mincho" w:hAnsi="Arial"/>
      <w:sz w:val="21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766D8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66D8"/>
    <w:pPr>
      <w:numPr>
        <w:numId w:val="4"/>
      </w:numPr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MA_MAY\Desktop\Folio%20Contratacion-Agua-PAyM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Contratacion-Agua-PAyMA</Template>
  <TotalTime>0</TotalTime>
  <Pages>2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AZNARTE PADIAL, Mª ISABEL</dc:creator>
  <cp:keywords/>
  <dc:description/>
  <cp:lastModifiedBy>AZNARTE PADIAL, Mª ISABEL</cp:lastModifiedBy>
  <cp:revision>4</cp:revision>
  <cp:lastPrinted>2025-12-02T08:22:00Z</cp:lastPrinted>
  <dcterms:created xsi:type="dcterms:W3CDTF">2026-07-17T09:28:00Z</dcterms:created>
  <dcterms:modified xsi:type="dcterms:W3CDTF">2026-07-17T10:30:00Z</dcterms:modified>
</cp:coreProperties>
</file>